
<file path=[Content_Types].xml><?xml version="1.0" encoding="utf-8"?>
<Types xmlns="http://schemas.openxmlformats.org/package/2006/content-types">
  <Default Extension="bin" ContentType="application/vnd.ms-office.vbaProject"/>
  <Default Extension="emf" ContentType="image/x-emf"/>
  <Default Extension="jpeg" ContentType="image/jpeg"/>
  <Default Extension="png" ContentType="image/png"/>
  <Default Extension="rels" ContentType="application/vnd.openxmlformats-package.relationships+xml"/>
  <Default Extension="svg" ContentType="image/svg+xml"/>
  <Default Extension="tif" ContentType="image/tiff"/>
  <Default Extension="tiff" ContentType="image/tiff"/>
  <Default Extension="xml" ContentType="application/xml"/>
  <Override PartName="/word/document.xml" ContentType="application/vnd.ms-word.template.macroEnabledTemplate.main+xml"/>
  <Override PartName="/word/customizations.xml" ContentType="application/vnd.ms-word.keyMapCustomizations+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embeddings/oleObject1.bin" ContentType="application/vnd.openxmlformats-officedocument.oleObject"/>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entury Gothic" w:hAnsi="Century Gothic"/>
          <w:bCs/>
          <w:spacing w:val="-12"/>
          <w:sz w:val="56"/>
          <w:szCs w:val="56"/>
        </w:rPr>
        <w:id w:val="1942956423"/>
        <w:docPartObj>
          <w:docPartGallery w:val="Cover Pages"/>
          <w:docPartUnique/>
        </w:docPartObj>
      </w:sdtPr>
      <w:sdtEndPr>
        <w:rPr>
          <w:bCs w:val="0"/>
          <w:spacing w:val="0"/>
          <w:sz w:val="30"/>
          <w:szCs w:val="20"/>
        </w:rPr>
      </w:sdtEndPr>
      <w:sdtContent>
        <w:p w14:paraId="750334DE" w14:textId="77777777" w:rsidR="007A3FD9" w:rsidRPr="004F6440" w:rsidRDefault="007A3FD9"/>
        <w:p w14:paraId="17100C15" w14:textId="77777777" w:rsidR="000D4750" w:rsidRPr="000D4750" w:rsidRDefault="00000000" w:rsidP="000D4750">
          <w:pPr>
            <w:pStyle w:val="EPRICoverTitle"/>
          </w:pPr>
          <w:sdt>
            <w:sdtPr>
              <w:alias w:val="Product Title"/>
              <w:tag w:val="Product Title"/>
              <w:id w:val="1156419003"/>
              <w:placeholder>
                <w:docPart w:val="EAA2F496BDE84745BFFB4B8F43FCB0FE"/>
              </w:placeholder>
              <w:dataBinding w:prefixMappings="xmlns:ns0='http://purl.org/dc/elements/1.1/' xmlns:ns1='http://schemas.openxmlformats.org/package/2006/metadata/core-properties' " w:xpath="/ns1:coreProperties[1]/ns0:title[1]" w:storeItemID="{6C3C8BC8-F283-45AE-878A-BAB7291924A1}"/>
              <w:text/>
            </w:sdtPr>
            <w:sdtContent>
              <w:r w:rsidR="000D4750" w:rsidRPr="000D4750">
                <w:t>Product Title</w:t>
              </w:r>
            </w:sdtContent>
          </w:sdt>
        </w:p>
        <w:p w14:paraId="01A2214F" w14:textId="77777777" w:rsidR="00263D69" w:rsidRDefault="000D4750" w:rsidP="00263D69">
          <w:pPr>
            <w:pStyle w:val="EPRISubtitle"/>
            <w:ind w:left="720" w:right="720"/>
          </w:pPr>
          <w:r w:rsidRPr="00B13ABC">
            <w:fldChar w:fldCharType="begin"/>
          </w:r>
          <w:r w:rsidRPr="00B13ABC">
            <w:instrText xml:space="preserve"> MACROBUTTON  AcceptAllChangesInDoc </w:instrText>
          </w:r>
          <w:r w:rsidRPr="00B13ABC">
            <w:fldChar w:fldCharType="end"/>
          </w:r>
          <w:sdt>
            <w:sdtPr>
              <w:alias w:val="Product Subtitle"/>
              <w:tag w:val="Product Subtitle"/>
              <w:id w:val="-1890027505"/>
              <w:placeholder>
                <w:docPart w:val="04F7BDB34C2D4C16A4E51A2CEAB1FE67"/>
              </w:placeholder>
              <w:dataBinding w:prefixMappings="xmlns:ns0='http://purl.org/dc/elements/1.1/' xmlns:ns1='http://schemas.openxmlformats.org/package/2006/metadata/core-properties' " w:xpath="/ns1:coreProperties[1]/ns1:contentStatus[1]" w:storeItemID="{6C3C8BC8-F283-45AE-878A-BAB7291924A1}"/>
              <w:text/>
            </w:sdtPr>
            <w:sdtContent>
              <w:r w:rsidRPr="00B13ABC">
                <w:t>Product Subtitle</w:t>
              </w:r>
            </w:sdtContent>
          </w:sdt>
        </w:p>
        <w:sdt>
          <w:sdtPr>
            <w:alias w:val="InsertSAPNumberHere"/>
            <w:tag w:val="InsertSAPNumberHere"/>
            <w:id w:val="-1556309595"/>
            <w:placeholder>
              <w:docPart w:val="000C24152CAB4218BBA526A025D7B123"/>
            </w:placeholder>
            <w:dataBinding w:prefixMappings="xmlns:ns0='http://purl.org/dc/elements/1.1/' xmlns:ns1='http://schemas.openxmlformats.org/package/2006/metadata/core-properties' " w:xpath="/ns1:coreProperties[1]/ns0:subject[1]" w:storeItemID="{6C3C8BC8-F283-45AE-878A-BAB7291924A1}"/>
            <w:text/>
          </w:sdtPr>
          <w:sdtContent>
            <w:p w14:paraId="5CFB1C32" w14:textId="405B8229" w:rsidR="00A75F09" w:rsidRDefault="00A75F09" w:rsidP="00A75F09">
              <w:pPr>
                <w:pStyle w:val="ProductID"/>
              </w:pPr>
              <w:proofErr w:type="spellStart"/>
              <w:r>
                <w:t>SoftwareID</w:t>
              </w:r>
              <w:proofErr w:type="spellEnd"/>
            </w:p>
          </w:sdtContent>
        </w:sdt>
        <w:p w14:paraId="2605CD1D" w14:textId="26C53B61" w:rsidR="00A75F09" w:rsidRPr="00A75F09" w:rsidRDefault="00A75F09" w:rsidP="00A75F09">
          <w:pPr>
            <w:pStyle w:val="EPRIFrontMatter"/>
            <w:ind w:left="720"/>
            <w:rPr>
              <w:i/>
              <w:iCs/>
            </w:rPr>
          </w:pPr>
          <w:r w:rsidRPr="00A75F09">
            <w:rPr>
              <w:i/>
              <w:iCs/>
            </w:rPr>
            <w:t>Click</w:t>
          </w:r>
          <w:r w:rsidRPr="00A75F09">
            <w:rPr>
              <w:i/>
              <w:iCs/>
              <w:position w:val="-24"/>
            </w:rPr>
            <w:t xml:space="preserve"> </w:t>
          </w:r>
          <w:r w:rsidR="00D66F0F">
            <w:rPr>
              <w:i/>
              <w:iCs/>
              <w:position w:val="-24"/>
            </w:rPr>
            <w:object w:dxaOrig="6121" w:dyaOrig="7921" w14:anchorId="2FC2B8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pt;height:31pt" o:ole="">
                <v:imagedata r:id="rId10" o:title="" croptop="28134f" cropbottom="28382f"/>
              </v:shape>
              <o:OLEObject Type="Embed" ProgID="Acrobat.Document.DC" ShapeID="_x0000_i1025" DrawAspect="Content" ObjectID="_1841556133" r:id="rId11"/>
            </w:object>
          </w:r>
          <w:r w:rsidRPr="00A75F09">
            <w:rPr>
              <w:i/>
              <w:iCs/>
              <w:position w:val="-24"/>
            </w:rPr>
            <w:t xml:space="preserve"> </w:t>
          </w:r>
          <w:r w:rsidRPr="00A75F09">
            <w:rPr>
              <w:i/>
              <w:iCs/>
            </w:rPr>
            <w:t>for Software Manual Template Procedures:</w:t>
          </w:r>
        </w:p>
        <w:p w14:paraId="32B79BE5" w14:textId="4E37BD3B" w:rsidR="007A3FD9" w:rsidRDefault="00000000" w:rsidP="00263D69">
          <w:pPr>
            <w:pStyle w:val="EPRISubtitle"/>
            <w:ind w:left="720" w:right="720"/>
            <w:sectPr w:rsidR="007A3FD9" w:rsidSect="00BC52E3">
              <w:headerReference w:type="even" r:id="rId12"/>
              <w:footerReference w:type="even" r:id="rId13"/>
              <w:headerReference w:type="first" r:id="rId14"/>
              <w:footerReference w:type="first" r:id="rId15"/>
              <w:pgSz w:w="12240" w:h="15840" w:code="1"/>
              <w:pgMar w:top="720" w:right="720" w:bottom="720" w:left="720" w:header="4320" w:footer="720" w:gutter="0"/>
              <w:pgNumType w:start="1"/>
              <w:cols w:space="720"/>
              <w:titlePg/>
              <w:docGrid w:linePitch="272"/>
            </w:sectPr>
          </w:pPr>
        </w:p>
      </w:sdtContent>
    </w:sdt>
    <w:p w14:paraId="5973C9F9" w14:textId="14AB9C89" w:rsidR="00222E80" w:rsidRPr="00A75F09" w:rsidRDefault="00222E80" w:rsidP="00A75F09">
      <w:pPr>
        <w:pStyle w:val="EPRIDisclaimerTitle"/>
      </w:pPr>
      <w:r w:rsidRPr="00A75F09">
        <w:lastRenderedPageBreak/>
        <w:t>DISCLAIMER OF WARRANTIES AND LIMITATION OF LIABILITIES</w:t>
      </w:r>
    </w:p>
    <w:p w14:paraId="22370E35" w14:textId="77777777" w:rsidR="00E43570" w:rsidRPr="00A75F09" w:rsidRDefault="00E43570" w:rsidP="00A75F09">
      <w:pPr>
        <w:pStyle w:val="EPRIDisclaimer"/>
      </w:pPr>
      <w:r w:rsidRPr="00A75F09">
        <w:t xml:space="preserve">Electric Power Research Institute, Inc. (“EPRI”) reserves all rights in the Program as delivered. The Program or any portion thereof may not be reproduced in any form whatsoever except as provided by license, without the consent of EPRI. </w:t>
      </w:r>
    </w:p>
    <w:p w14:paraId="3528CD76" w14:textId="77777777" w:rsidR="00E43570" w:rsidRPr="00A75F09" w:rsidRDefault="00E43570" w:rsidP="00A75F09">
      <w:pPr>
        <w:pStyle w:val="EPRIDisclaimer"/>
      </w:pPr>
      <w:r w:rsidRPr="00A75F09">
        <w:t xml:space="preserve">A license under EPRI's rights in the Program can be obtained directly from EPRI. </w:t>
      </w:r>
    </w:p>
    <w:p w14:paraId="795F0945" w14:textId="77777777" w:rsidR="00E43570" w:rsidRPr="00A75F09" w:rsidRDefault="00E43570" w:rsidP="00A75F09">
      <w:pPr>
        <w:pStyle w:val="EPRIDisclaimer"/>
      </w:pPr>
      <w:r w:rsidRPr="00A75F09">
        <w:t xml:space="preserve">The embodiments of this Program and supporting materials may be independently available from Electric Power Software Center (EPSC) for an appropriate distribution fee. </w:t>
      </w:r>
    </w:p>
    <w:p w14:paraId="4DF3A15D" w14:textId="77777777" w:rsidR="00E43570" w:rsidRPr="00A75F09" w:rsidRDefault="00E43570" w:rsidP="00A75F09">
      <w:pPr>
        <w:pStyle w:val="EPRIDisclaimer"/>
        <w:jc w:val="center"/>
      </w:pPr>
      <w:r w:rsidRPr="00A75F09">
        <w:t>Electric Power Software Center (EPSC)</w:t>
      </w:r>
      <w:r w:rsidRPr="00A75F09">
        <w:br/>
        <w:t>1300 West W.T. Harris Blvd.</w:t>
      </w:r>
      <w:r w:rsidRPr="00A75F09">
        <w:br/>
        <w:t>Charlotte, NC 28262</w:t>
      </w:r>
    </w:p>
    <w:p w14:paraId="16824C06" w14:textId="77777777" w:rsidR="00E43570" w:rsidRPr="00A75F09" w:rsidRDefault="00E43570" w:rsidP="00A75F09">
      <w:pPr>
        <w:pStyle w:val="EPRIDisclaimer"/>
      </w:pPr>
      <w:r w:rsidRPr="00A75F09">
        <w:t xml:space="preserve">THIS NOTICE MAY NOT BE REMOVED FROM THE PROGRAM BY ANY USER THEREOF. </w:t>
      </w:r>
    </w:p>
    <w:p w14:paraId="1FAB307D" w14:textId="77777777" w:rsidR="00E43570" w:rsidRPr="00A75F09" w:rsidRDefault="00E43570" w:rsidP="00A75F09">
      <w:pPr>
        <w:pStyle w:val="EPRIDisclaimer"/>
      </w:pPr>
      <w:r w:rsidRPr="00A75F09">
        <w:t xml:space="preserve">NEITHER EPRI, ANY MEMBER OF EPRI, the organization(s) below, NOR ANY PERSON ACTING ON BEHALF OF any of THEM: </w:t>
      </w:r>
    </w:p>
    <w:p w14:paraId="056FE8A1" w14:textId="77777777" w:rsidR="00E43570" w:rsidRPr="00A75F09" w:rsidRDefault="00E43570" w:rsidP="00A75F09">
      <w:pPr>
        <w:pStyle w:val="EPRIDisclaimer"/>
        <w:ind w:left="360" w:hanging="360"/>
      </w:pPr>
      <w:r w:rsidRPr="00A75F09">
        <w:t>1.</w:t>
      </w:r>
      <w:r w:rsidRPr="00A75F09">
        <w:tab/>
        <w:t>MAKES ANY WARRANTY OR REPRESENTATION WHATSOEVER, EXPRESS OR IMPLIED, INCLUDING ANY WARRANTY OF MERCHANTABILITY OR FITNESS OF ANY PURPOSE WITH RESPECT TO THE PROGRAM ; OR</w:t>
      </w:r>
    </w:p>
    <w:p w14:paraId="313C2B53" w14:textId="77777777" w:rsidR="00E43570" w:rsidRPr="00A75F09" w:rsidRDefault="00E43570" w:rsidP="00A75F09">
      <w:pPr>
        <w:pStyle w:val="EPRIDisclaimer"/>
        <w:ind w:left="360" w:hanging="360"/>
      </w:pPr>
      <w:r w:rsidRPr="00A75F09">
        <w:t>2.</w:t>
      </w:r>
      <w:r w:rsidRPr="00A75F09">
        <w:tab/>
        <w:t xml:space="preserve">ASSUMES ANY LIABILITY WHATSOEVER WITH RESPECT TO ANY USE OF THE PROGRAM OR ANY PORTION THEREOF OR WITH RESPECT TO ANY DAMAGES WHICH MAY RESULT FROM SUCH USE. </w:t>
      </w:r>
    </w:p>
    <w:p w14:paraId="6C56E9E3" w14:textId="77777777" w:rsidR="00E43570" w:rsidRPr="00A75F09" w:rsidRDefault="00E43570" w:rsidP="00A75F09">
      <w:pPr>
        <w:pStyle w:val="EPRIDisclaimer"/>
      </w:pPr>
      <w:r w:rsidRPr="00A75F09">
        <w:t>RESTRICTED RIGHTS LEGEND: USE, DUPLICATION, OR DISCLOSURE BY THE UNITED STATES FEDERAL GOVERNMENT OF THE RIGHTS IN TECHNICAL DATA AND COMPUTER SOFTWARE CLAUSE IN FAR 52.227-14, ALTERNATE III IS SUBJECT TO RESTRICTION AS SET FORTH IN PARAGRAPH (3) (g) (i), WITH THE EXCEPTION OF PARAGRAPH (3) (g) (i) (4) (b).</w:t>
      </w:r>
    </w:p>
    <w:p w14:paraId="5D57A864" w14:textId="77777777" w:rsidR="00E43570" w:rsidRPr="00A75F09" w:rsidRDefault="00E43570" w:rsidP="00A75F09">
      <w:pPr>
        <w:pStyle w:val="EPRIDisclaimer"/>
      </w:pPr>
      <w:r w:rsidRPr="00A75F09">
        <w:t xml:space="preserve">Reference herein to any specific commercial product, process, or service by its trade name, trademark, manufacturer, or otherwise, does not necessarily constitute or imply its endorsement, recommendation, or favoring by EPRI. </w:t>
      </w:r>
    </w:p>
    <w:p w14:paraId="06E3F925" w14:textId="77777777" w:rsidR="00E43570" w:rsidRPr="00A75F09" w:rsidRDefault="00E43570" w:rsidP="00A75F09">
      <w:pPr>
        <w:pStyle w:val="EPRIDisclaimer"/>
      </w:pPr>
      <w:r w:rsidRPr="00A75F09">
        <w:t>The following organization(s), under contract to EPRI, prepared this report:</w:t>
      </w:r>
    </w:p>
    <w:p w14:paraId="72D9BABC" w14:textId="22C276C4" w:rsidR="00E43570" w:rsidRPr="00A75F09" w:rsidRDefault="00E43570" w:rsidP="00A75F09">
      <w:pPr>
        <w:pStyle w:val="EPRIDisclaimerInsert"/>
      </w:pPr>
      <w:r w:rsidRPr="00A75F09">
        <w:fldChar w:fldCharType="begin">
          <w:ffData>
            <w:name w:val="Text26"/>
            <w:enabled/>
            <w:calcOnExit w:val="0"/>
            <w:textInput>
              <w:default w:val="Name of Company"/>
            </w:textInput>
          </w:ffData>
        </w:fldChar>
      </w:r>
      <w:r w:rsidRPr="00A75F09">
        <w:instrText xml:space="preserve"> FORMTEXT </w:instrText>
      </w:r>
      <w:r w:rsidRPr="00A75F09">
        <w:fldChar w:fldCharType="separate"/>
      </w:r>
      <w:r w:rsidRPr="00A75F09">
        <w:t>Name of Company</w:t>
      </w:r>
      <w:r w:rsidRPr="00A75F09">
        <w:fldChar w:fldCharType="end"/>
      </w:r>
      <w:r w:rsidRPr="00A75F09">
        <w:t xml:space="preserve"> </w:t>
      </w:r>
    </w:p>
    <w:p w14:paraId="25DDA447" w14:textId="77777777" w:rsidR="00E43570" w:rsidRPr="00A75F09" w:rsidRDefault="00E43570" w:rsidP="00A75F09">
      <w:pPr>
        <w:pStyle w:val="EPRIDisclaimerInsert"/>
      </w:pPr>
      <w:r w:rsidRPr="00A75F09">
        <w:t>OR</w:t>
      </w:r>
    </w:p>
    <w:p w14:paraId="42F3F383" w14:textId="77777777" w:rsidR="00E43570" w:rsidRDefault="00E43570" w:rsidP="00A75F09">
      <w:pPr>
        <w:pStyle w:val="EPRIDisclaimerInsert"/>
      </w:pPr>
      <w:r w:rsidRPr="00A75F09">
        <w:t>EPRI PREPARED THIS REPORT.</w:t>
      </w:r>
    </w:p>
    <w:p w14:paraId="6ADA2EEC" w14:textId="4E4A6005" w:rsidR="0025197B" w:rsidRPr="000756D5" w:rsidRDefault="00A75F09" w:rsidP="00614537">
      <w:pPr>
        <w:pStyle w:val="EPRIDisclaimerTitle"/>
        <w:spacing w:after="0"/>
      </w:pPr>
      <w:r>
        <w:br w:type="column"/>
      </w:r>
      <w:r w:rsidR="0025197B" w:rsidRPr="00EF33E3">
        <w:t>About EPRI</w:t>
      </w:r>
    </w:p>
    <w:p w14:paraId="4F46F61D" w14:textId="0C342C01" w:rsidR="0025197B" w:rsidRDefault="009B5FD7" w:rsidP="00E04F29">
      <w:pPr>
        <w:pStyle w:val="EPRIDisclaimer"/>
        <w:spacing w:before="60"/>
      </w:pPr>
      <w:r w:rsidRPr="002B4733">
        <w:t xml:space="preserve">Founded in 1972, EPRI is the world's preeminent independent, non-profit energy research and development organization, with offices around the world. EPRI's trusted experts collaborate with more than 450 companies in 45 countries, driving innovation to ensure the public has clean, safe, reliable, </w:t>
      </w:r>
      <w:r>
        <w:t xml:space="preserve">and </w:t>
      </w:r>
      <w:r w:rsidRPr="002B4733">
        <w:t xml:space="preserve">affordable access to electricity across the globe. </w:t>
      </w:r>
      <w:r w:rsidRPr="00E60E72">
        <w:t>Together…Shaping the Future of Energy</w:t>
      </w:r>
      <w:r w:rsidRPr="00E60E72">
        <w:rPr>
          <w:vertAlign w:val="superscript"/>
        </w:rPr>
        <w:t>®</w:t>
      </w:r>
    </w:p>
    <w:p w14:paraId="463BCF8F" w14:textId="60172664" w:rsidR="00614537" w:rsidRPr="00475179" w:rsidRDefault="00614537" w:rsidP="00E04F29">
      <w:pPr>
        <w:pStyle w:val="EPRIDisclaimerTitle"/>
        <w:spacing w:after="0"/>
      </w:pPr>
      <w:r>
        <w:t>AI USE</w:t>
      </w:r>
    </w:p>
    <w:p w14:paraId="59F36E45" w14:textId="7F96776A" w:rsidR="0025197B" w:rsidRDefault="00614537" w:rsidP="00E04F29">
      <w:pPr>
        <w:pStyle w:val="EPRIDisclaimer"/>
        <w:spacing w:before="60"/>
      </w:pPr>
      <w:r>
        <w:t>Your use of this product with AI tools will follow the internal business use terms of the respective agreement between your company and EPRI.  You understand that some AI tools do not protect intellectual property and can produce inaccurate or biased results.  Furthermore, you understand that use of this product with AI tools in an unauthorized manner may trigger contractual remedies and/or lead to significant consequences.</w:t>
      </w:r>
    </w:p>
    <w:p w14:paraId="5CC7BF8B" w14:textId="0AE04CEA" w:rsidR="00A75F09" w:rsidRPr="008275AF" w:rsidRDefault="00A75F09" w:rsidP="00A75F09">
      <w:pPr>
        <w:pStyle w:val="EPRIDisclaimerTitle"/>
      </w:pPr>
      <w:r w:rsidRPr="008275AF">
        <w:rPr>
          <w:noProof/>
        </w:rPr>
        <w:drawing>
          <wp:anchor distT="0" distB="0" distL="114300" distR="114300" simplePos="0" relativeHeight="251659264" behindDoc="0" locked="0" layoutInCell="1" allowOverlap="1" wp14:anchorId="10A4005B" wp14:editId="7EAE6CC9">
            <wp:simplePos x="0" y="0"/>
            <wp:positionH relativeFrom="column">
              <wp:posOffset>17145</wp:posOffset>
            </wp:positionH>
            <wp:positionV relativeFrom="paragraph">
              <wp:posOffset>0</wp:posOffset>
            </wp:positionV>
            <wp:extent cx="649224" cy="685800"/>
            <wp:effectExtent l="0" t="0" r="0" b="0"/>
            <wp:wrapSquare wrapText="bothSides"/>
            <wp:docPr id="874442349" name="Picture 8744423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rotWithShape="1">
                    <a:blip r:embed="rId16" cstate="print">
                      <a:extLst>
                        <a:ext uri="{28A0092B-C50C-407E-A947-70E740481C1C}">
                          <a14:useLocalDpi xmlns:a14="http://schemas.microsoft.com/office/drawing/2010/main"/>
                        </a:ext>
                      </a:extLst>
                    </a:blip>
                    <a:srcRect/>
                    <a:stretch/>
                  </pic:blipFill>
                  <pic:spPr bwMode="auto">
                    <a:xfrm>
                      <a:off x="0" y="0"/>
                      <a:ext cx="649224" cy="685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275AF">
        <w:t>Export Control Restrictions</w:t>
      </w:r>
    </w:p>
    <w:p w14:paraId="760C1587" w14:textId="77777777" w:rsidR="00A75F09" w:rsidRPr="00BE3A22" w:rsidRDefault="00A75F09" w:rsidP="0025197B">
      <w:pPr>
        <w:pStyle w:val="EPRIDisclaimer"/>
      </w:pPr>
      <w:r w:rsidRPr="00BE3A22">
        <w:t>Access to and use of this EPRI product is granted with the specific understanding and requirement that responsibility for ensuring full compliance with all applicable U.S. and foreign export laws and regulations is being undertaken by you and your company. This includes an obligation to ensure that any individual receiving access hereunder who is not a U.S. citizen or U.S. permanent resident is permitted access under applicable U.S. and foreign export laws and regulations.</w:t>
      </w:r>
    </w:p>
    <w:p w14:paraId="48A2DAAC" w14:textId="77777777" w:rsidR="00A75F09" w:rsidRPr="00BE3A22" w:rsidRDefault="00A75F09" w:rsidP="0025197B">
      <w:pPr>
        <w:pStyle w:val="EPRIDisclaimer"/>
      </w:pPr>
      <w:r w:rsidRPr="00BE3A22">
        <w:t>In the event you are uncertain whether you or your company may lawfully obtain access to this EPRI product, you acknowledge that it is your obligation to consult with your company’s legal counsel to determine whether this access is lawful. Although EPRI may make available on a case-by-case basis an informal assessment of the applicable U.S. export classification for specific EPRI products, you and your company acknowledge that this assessment is solely for informational purposes and not for reliance purposes.</w:t>
      </w:r>
    </w:p>
    <w:p w14:paraId="2AABD16D" w14:textId="77777777" w:rsidR="00A75F09" w:rsidRPr="00BE3A22" w:rsidRDefault="00A75F09" w:rsidP="0025197B">
      <w:pPr>
        <w:pStyle w:val="EPRIDisclaimer"/>
      </w:pPr>
      <w:r w:rsidRPr="00BE3A22">
        <w:t xml:space="preserve">Your obligations regarding U.S. export control requirements apply during and after you and your company’s engagement with EPRI. To be clear, the obligations continue after your retirement or other departure from your company, and include any knowledge retained after gaining access to EPRI products. </w:t>
      </w:r>
    </w:p>
    <w:p w14:paraId="3988254E" w14:textId="09EB4C8D" w:rsidR="00FB60BE" w:rsidRPr="0025197B" w:rsidRDefault="00A75F09" w:rsidP="00614537">
      <w:pPr>
        <w:pStyle w:val="EPRIDisclaimer"/>
        <w:rPr>
          <w:b/>
          <w:bCs/>
        </w:rPr>
      </w:pPr>
      <w:r w:rsidRPr="00BE3A22">
        <w:t>You and your company understand and acknowledge your obligations to make a prompt report to EPRI and the appropriate authorities regarding any access to or use of this EPRI product hereunder that may be in violation of applicable U.S. or foreign export laws or regulations.</w:t>
      </w:r>
    </w:p>
    <w:p w14:paraId="4F0DD5AD" w14:textId="77777777" w:rsidR="00745E69" w:rsidRPr="0025197B" w:rsidRDefault="00745E69" w:rsidP="0025197B">
      <w:pPr>
        <w:pStyle w:val="EPRIDisclaimerInsert"/>
        <w:rPr>
          <w:b w:val="0"/>
          <w:bCs/>
        </w:rPr>
        <w:sectPr w:rsidR="00745E69" w:rsidRPr="0025197B" w:rsidSect="0025197B">
          <w:headerReference w:type="even" r:id="rId17"/>
          <w:footerReference w:type="even" r:id="rId18"/>
          <w:footerReference w:type="default" r:id="rId19"/>
          <w:headerReference w:type="first" r:id="rId20"/>
          <w:footerReference w:type="first" r:id="rId21"/>
          <w:pgSz w:w="12240" w:h="15840" w:code="1"/>
          <w:pgMar w:top="720" w:right="720" w:bottom="720" w:left="720" w:header="720" w:footer="720" w:gutter="0"/>
          <w:cols w:num="2" w:space="360"/>
          <w:titlePg/>
        </w:sectPr>
      </w:pPr>
    </w:p>
    <w:p w14:paraId="60CB1EFE" w14:textId="77777777" w:rsidR="002C6513" w:rsidRPr="00AB226B" w:rsidRDefault="008A3603" w:rsidP="00AB226B">
      <w:pPr>
        <w:pStyle w:val="EPRISectionTitle"/>
      </w:pPr>
      <w:bookmarkStart w:id="0" w:name="_Toc127205617"/>
      <w:r w:rsidRPr="00AB226B">
        <w:lastRenderedPageBreak/>
        <w:t>Acknowledgments</w:t>
      </w:r>
      <w:bookmarkEnd w:id="0"/>
    </w:p>
    <w:p w14:paraId="6B70EB9C" w14:textId="41B8959C" w:rsidR="00A61249" w:rsidRPr="004B4B70" w:rsidRDefault="005602EB" w:rsidP="004B4B70">
      <w:pPr>
        <w:pStyle w:val="EPRIFrontMatter"/>
      </w:pPr>
      <w:r w:rsidRPr="004B4B70">
        <w:t xml:space="preserve">The following organization, under contract to </w:t>
      </w:r>
      <w:r w:rsidR="00927B81" w:rsidRPr="004B4B70">
        <w:t>EPRI</w:t>
      </w:r>
      <w:r w:rsidRPr="004B4B70">
        <w:t>, prepared this report:</w:t>
      </w:r>
    </w:p>
    <w:bookmarkStart w:id="1" w:name="Text10"/>
    <w:p w14:paraId="660BAABE" w14:textId="3A176B9B" w:rsidR="00A61249" w:rsidRPr="004B4B70" w:rsidRDefault="00F60659" w:rsidP="004B4B70">
      <w:pPr>
        <w:pStyle w:val="EPRIFrontMatter"/>
      </w:pPr>
      <w:r w:rsidRPr="004B4B70">
        <w:fldChar w:fldCharType="begin">
          <w:ffData>
            <w:name w:val="Text10"/>
            <w:enabled/>
            <w:calcOnExit w:val="0"/>
            <w:textInput>
              <w:default w:val="Research Contractor Company Name"/>
            </w:textInput>
          </w:ffData>
        </w:fldChar>
      </w:r>
      <w:r w:rsidR="00A61249" w:rsidRPr="004B4B70">
        <w:instrText xml:space="preserve"> FORMTEXT </w:instrText>
      </w:r>
      <w:r w:rsidRPr="004B4B70">
        <w:fldChar w:fldCharType="separate"/>
      </w:r>
      <w:r w:rsidR="00A61249" w:rsidRPr="004B4B70">
        <w:t>Research Contractor Company Name</w:t>
      </w:r>
      <w:r w:rsidRPr="004B4B70">
        <w:fldChar w:fldCharType="end"/>
      </w:r>
      <w:bookmarkEnd w:id="1"/>
      <w:r w:rsidR="00A61249" w:rsidRPr="004B4B70">
        <w:br/>
      </w:r>
      <w:bookmarkStart w:id="2" w:name="Text11"/>
      <w:r w:rsidRPr="004B4B70">
        <w:fldChar w:fldCharType="begin">
          <w:ffData>
            <w:name w:val="Text11"/>
            <w:enabled/>
            <w:calcOnExit w:val="0"/>
            <w:textInput>
              <w:default w:val="Street Address"/>
            </w:textInput>
          </w:ffData>
        </w:fldChar>
      </w:r>
      <w:r w:rsidR="00A61249" w:rsidRPr="004B4B70">
        <w:instrText xml:space="preserve"> FORMTEXT </w:instrText>
      </w:r>
      <w:r w:rsidRPr="004B4B70">
        <w:fldChar w:fldCharType="separate"/>
      </w:r>
      <w:r w:rsidR="00A61249" w:rsidRPr="004B4B70">
        <w:t>Street Address</w:t>
      </w:r>
      <w:r w:rsidRPr="004B4B70">
        <w:fldChar w:fldCharType="end"/>
      </w:r>
      <w:bookmarkEnd w:id="2"/>
      <w:r w:rsidR="00A61249" w:rsidRPr="004B4B70">
        <w:br/>
      </w:r>
      <w:bookmarkStart w:id="3" w:name="Text12"/>
      <w:r w:rsidRPr="004B4B70">
        <w:fldChar w:fldCharType="begin">
          <w:ffData>
            <w:name w:val="Text12"/>
            <w:enabled/>
            <w:calcOnExit w:val="0"/>
            <w:textInput>
              <w:default w:val="City, State Zip"/>
            </w:textInput>
          </w:ffData>
        </w:fldChar>
      </w:r>
      <w:r w:rsidR="00A61249" w:rsidRPr="004B4B70">
        <w:instrText xml:space="preserve"> FORMTEXT </w:instrText>
      </w:r>
      <w:r w:rsidRPr="004B4B70">
        <w:fldChar w:fldCharType="separate"/>
      </w:r>
      <w:r w:rsidR="00A61249" w:rsidRPr="004B4B70">
        <w:t>City, State Zip</w:t>
      </w:r>
      <w:r w:rsidRPr="004B4B70">
        <w:fldChar w:fldCharType="end"/>
      </w:r>
      <w:bookmarkEnd w:id="3"/>
    </w:p>
    <w:p w14:paraId="68A22A97" w14:textId="6CA323B3" w:rsidR="00A61249" w:rsidRPr="004B4B70" w:rsidRDefault="00A61249" w:rsidP="004B4B70">
      <w:pPr>
        <w:pStyle w:val="EPRIFrontMatter"/>
      </w:pPr>
      <w:r w:rsidRPr="004B4B70">
        <w:t>Principal Investigator</w:t>
      </w:r>
      <w:r w:rsidRPr="004B4B70">
        <w:br/>
      </w:r>
      <w:bookmarkStart w:id="4" w:name="Text13"/>
      <w:r w:rsidR="00F60659" w:rsidRPr="004B4B70">
        <w:fldChar w:fldCharType="begin">
          <w:ffData>
            <w:name w:val="Text13"/>
            <w:enabled/>
            <w:calcOnExit w:val="0"/>
            <w:textInput>
              <w:default w:val="Insert first initial and last name"/>
            </w:textInput>
          </w:ffData>
        </w:fldChar>
      </w:r>
      <w:r w:rsidRPr="004B4B70">
        <w:instrText xml:space="preserve"> FORMTEXT </w:instrText>
      </w:r>
      <w:r w:rsidR="00F60659" w:rsidRPr="004B4B70">
        <w:fldChar w:fldCharType="separate"/>
      </w:r>
      <w:r w:rsidRPr="004B4B70">
        <w:t>Insert first initial and last name</w:t>
      </w:r>
      <w:r w:rsidR="00F60659" w:rsidRPr="004B4B70">
        <w:fldChar w:fldCharType="end"/>
      </w:r>
      <w:bookmarkEnd w:id="4"/>
    </w:p>
    <w:bookmarkStart w:id="5" w:name="Text14"/>
    <w:p w14:paraId="3048CE74" w14:textId="77777777" w:rsidR="00A61249" w:rsidRPr="004B4B70" w:rsidRDefault="00F60659" w:rsidP="008E27AD">
      <w:pPr>
        <w:pStyle w:val="EPRIFrontMatter"/>
      </w:pPr>
      <w:r w:rsidRPr="00B41D6F">
        <w:fldChar w:fldCharType="begin">
          <w:ffData>
            <w:name w:val="Text14"/>
            <w:enabled/>
            <w:calcOnExit w:val="0"/>
            <w:textInput>
              <w:default w:val="2nd Research Contractor Company Name [If appropriate. If not, delete.]"/>
            </w:textInput>
          </w:ffData>
        </w:fldChar>
      </w:r>
      <w:r w:rsidR="00A61249" w:rsidRPr="00B41D6F">
        <w:instrText xml:space="preserve"> FORMTEXT </w:instrText>
      </w:r>
      <w:r w:rsidRPr="00B41D6F">
        <w:fldChar w:fldCharType="separate"/>
      </w:r>
      <w:r w:rsidR="00A61249" w:rsidRPr="00B41D6F">
        <w:t>2nd Research Contractor Company Name [If appropriate. If not, delete.]</w:t>
      </w:r>
      <w:r w:rsidRPr="00B41D6F">
        <w:fldChar w:fldCharType="end"/>
      </w:r>
      <w:bookmarkEnd w:id="5"/>
      <w:r w:rsidR="00A61249" w:rsidRPr="004B4B70">
        <w:br/>
      </w:r>
      <w:r w:rsidRPr="004B4B70">
        <w:fldChar w:fldCharType="begin">
          <w:ffData>
            <w:name w:val="Text11"/>
            <w:enabled/>
            <w:calcOnExit w:val="0"/>
            <w:textInput>
              <w:default w:val="Street Address"/>
            </w:textInput>
          </w:ffData>
        </w:fldChar>
      </w:r>
      <w:r w:rsidR="00A61249" w:rsidRPr="004B4B70">
        <w:instrText xml:space="preserve"> FORMTEXT </w:instrText>
      </w:r>
      <w:r w:rsidRPr="004B4B70">
        <w:fldChar w:fldCharType="separate"/>
      </w:r>
      <w:r w:rsidR="00A61249" w:rsidRPr="004B4B70">
        <w:t>Street Address</w:t>
      </w:r>
      <w:r w:rsidRPr="004B4B70">
        <w:fldChar w:fldCharType="end"/>
      </w:r>
      <w:r w:rsidR="00A61249" w:rsidRPr="004B4B70">
        <w:br/>
      </w:r>
      <w:r w:rsidRPr="004B4B70">
        <w:fldChar w:fldCharType="begin">
          <w:ffData>
            <w:name w:val="Text12"/>
            <w:enabled/>
            <w:calcOnExit w:val="0"/>
            <w:textInput>
              <w:default w:val="City, State Zip"/>
            </w:textInput>
          </w:ffData>
        </w:fldChar>
      </w:r>
      <w:r w:rsidR="00A61249" w:rsidRPr="004B4B70">
        <w:instrText xml:space="preserve"> FORMTEXT </w:instrText>
      </w:r>
      <w:r w:rsidRPr="004B4B70">
        <w:fldChar w:fldCharType="separate"/>
      </w:r>
      <w:r w:rsidR="00A61249" w:rsidRPr="004B4B70">
        <w:t>City, State Zip</w:t>
      </w:r>
      <w:r w:rsidRPr="004B4B70">
        <w:fldChar w:fldCharType="end"/>
      </w:r>
    </w:p>
    <w:p w14:paraId="74250BAF" w14:textId="77777777" w:rsidR="00A61249" w:rsidRPr="004B4B70" w:rsidRDefault="00A61249" w:rsidP="004B4B70">
      <w:pPr>
        <w:pStyle w:val="EPRIFrontMatter"/>
      </w:pPr>
      <w:r w:rsidRPr="004B4B70">
        <w:t>Principal Investigator</w:t>
      </w:r>
      <w:r w:rsidRPr="004B4B70">
        <w:br/>
      </w:r>
      <w:r w:rsidR="00F60659" w:rsidRPr="004B4B70">
        <w:fldChar w:fldCharType="begin">
          <w:ffData>
            <w:name w:val="Text13"/>
            <w:enabled/>
            <w:calcOnExit w:val="0"/>
            <w:textInput>
              <w:default w:val="Insert first initial and last name"/>
            </w:textInput>
          </w:ffData>
        </w:fldChar>
      </w:r>
      <w:r w:rsidRPr="004B4B70">
        <w:instrText xml:space="preserve"> FORMTEXT </w:instrText>
      </w:r>
      <w:r w:rsidR="00F60659" w:rsidRPr="004B4B70">
        <w:fldChar w:fldCharType="separate"/>
      </w:r>
      <w:r w:rsidRPr="004B4B70">
        <w:t>Insert first initial and last name</w:t>
      </w:r>
      <w:r w:rsidR="00F60659" w:rsidRPr="004B4B70">
        <w:fldChar w:fldCharType="end"/>
      </w:r>
    </w:p>
    <w:p w14:paraId="4C3E26B8" w14:textId="77777777" w:rsidR="008A559F" w:rsidRPr="004B4B70" w:rsidRDefault="00A73DA9" w:rsidP="004B4B70">
      <w:pPr>
        <w:pStyle w:val="EPRIFrontMatter"/>
        <w:rPr>
          <w:b/>
          <w:bCs/>
        </w:rPr>
      </w:pPr>
      <w:r w:rsidRPr="004B4B70">
        <w:rPr>
          <w:b/>
          <w:bCs/>
        </w:rPr>
        <w:t>OR</w:t>
      </w:r>
    </w:p>
    <w:p w14:paraId="07603B49" w14:textId="77777777" w:rsidR="00A73DA9" w:rsidRPr="004B4B70" w:rsidRDefault="00A73DA9" w:rsidP="004B4B70">
      <w:pPr>
        <w:pStyle w:val="EPRIFrontMatter"/>
      </w:pPr>
      <w:r w:rsidRPr="004B4B70">
        <w:t>EPRI prepared this report.</w:t>
      </w:r>
    </w:p>
    <w:p w14:paraId="11CF1C37" w14:textId="77777777" w:rsidR="00A73DA9" w:rsidRPr="004B4B70" w:rsidRDefault="00A73DA9" w:rsidP="004B4B70">
      <w:pPr>
        <w:pStyle w:val="EPRIFrontMatter"/>
      </w:pPr>
      <w:r w:rsidRPr="004B4B70">
        <w:t>Principal Investigator</w:t>
      </w:r>
      <w:r w:rsidRPr="004B4B70">
        <w:br/>
      </w:r>
      <w:r w:rsidRPr="004B4B70">
        <w:fldChar w:fldCharType="begin">
          <w:ffData>
            <w:name w:val="Text13"/>
            <w:enabled/>
            <w:calcOnExit w:val="0"/>
            <w:textInput>
              <w:default w:val="Insert first initial and last name"/>
            </w:textInput>
          </w:ffData>
        </w:fldChar>
      </w:r>
      <w:r w:rsidRPr="004B4B70">
        <w:instrText xml:space="preserve"> FORMTEXT </w:instrText>
      </w:r>
      <w:r w:rsidRPr="004B4B70">
        <w:fldChar w:fldCharType="separate"/>
      </w:r>
      <w:r w:rsidRPr="004B4B70">
        <w:t>Insert first initial and last name</w:t>
      </w:r>
      <w:r w:rsidRPr="004B4B70">
        <w:fldChar w:fldCharType="end"/>
      </w:r>
    </w:p>
    <w:p w14:paraId="517A2267" w14:textId="77777777" w:rsidR="002C6513" w:rsidRDefault="00A61249" w:rsidP="00B41D6F">
      <w:pPr>
        <w:pStyle w:val="EPRIFrontMatter"/>
      </w:pPr>
      <w:r w:rsidRPr="004B4B70">
        <w:t xml:space="preserve">This report describes research sponsored by EPRI. </w:t>
      </w:r>
      <w:bookmarkStart w:id="6" w:name="Text15"/>
      <w:r w:rsidR="00F60659" w:rsidRPr="004B4B70">
        <w:fldChar w:fldCharType="begin">
          <w:ffData>
            <w:name w:val="Text15"/>
            <w:enabled/>
            <w:calcOnExit w:val="0"/>
            <w:textInput>
              <w:default w:val="&lt;In most cases, reports should indicate EPRI only as the “sponsor.”  If there is a desire to acknowledge funders, insert the following sentence:  EPRI would like to acknowledge the support of the following organizations:  [list]&gt;."/>
            </w:textInput>
          </w:ffData>
        </w:fldChar>
      </w:r>
      <w:r w:rsidR="005602EB" w:rsidRPr="004B4B70">
        <w:instrText xml:space="preserve"> FORMTEXT </w:instrText>
      </w:r>
      <w:r w:rsidR="00F60659" w:rsidRPr="004B4B70">
        <w:fldChar w:fldCharType="separate"/>
      </w:r>
      <w:r w:rsidR="005602EB" w:rsidRPr="004B4B70">
        <w:t>&lt;In most cases, reports should indicate EPRI only as the “sponsor.”</w:t>
      </w:r>
      <w:r w:rsidR="00923792" w:rsidRPr="004B4B70">
        <w:t xml:space="preserve"> </w:t>
      </w:r>
      <w:r w:rsidR="005602EB" w:rsidRPr="004B4B70">
        <w:t>If there is a desire to acknowledge funders, insert the following sentence:</w:t>
      </w:r>
      <w:r w:rsidR="00923792" w:rsidRPr="004B4B70">
        <w:t xml:space="preserve"> </w:t>
      </w:r>
      <w:r w:rsidR="005602EB" w:rsidRPr="004B4B70">
        <w:t>EPRI would like to acknowledge the support of the following organizations:</w:t>
      </w:r>
      <w:r w:rsidR="00923792" w:rsidRPr="004B4B70">
        <w:t xml:space="preserve"> </w:t>
      </w:r>
      <w:r w:rsidR="005602EB" w:rsidRPr="004B4B70">
        <w:t>[list]&gt;.</w:t>
      </w:r>
      <w:r w:rsidR="00F60659" w:rsidRPr="004B4B70">
        <w:fldChar w:fldCharType="end"/>
      </w:r>
      <w:bookmarkEnd w:id="6"/>
    </w:p>
    <w:p w14:paraId="008B21FC" w14:textId="77777777" w:rsidR="002F1F25" w:rsidRDefault="002F1F25" w:rsidP="002F1F25">
      <w:pPr>
        <w:pStyle w:val="EPRIFrontMatter"/>
        <w:rPr>
          <w:caps/>
          <w:color w:val="C00000"/>
        </w:rPr>
      </w:pPr>
      <w:r w:rsidRPr="000A1E91">
        <w:rPr>
          <w:caps/>
          <w:color w:val="C00000"/>
        </w:rPr>
        <w:t>[</w:t>
      </w:r>
      <w:r w:rsidRPr="000A1E91">
        <w:rPr>
          <w:b/>
          <w:bCs/>
          <w:caps/>
          <w:color w:val="C00000"/>
        </w:rPr>
        <w:t>DO NOT DELETE this Section Break.</w:t>
      </w:r>
      <w:r w:rsidRPr="000A1E91">
        <w:rPr>
          <w:caps/>
          <w:color w:val="C00000"/>
        </w:rPr>
        <w:t>]</w:t>
      </w:r>
    </w:p>
    <w:p w14:paraId="55869AA4" w14:textId="561C9F4B" w:rsidR="00BC1AEA" w:rsidRDefault="00BC1AEA" w:rsidP="009B5FA3">
      <w:pPr>
        <w:pStyle w:val="EPRINormal"/>
      </w:pPr>
    </w:p>
    <w:p w14:paraId="4DE3AAAD" w14:textId="77777777" w:rsidR="00847B5B" w:rsidRDefault="00847B5B" w:rsidP="00B41D6F">
      <w:pPr>
        <w:pStyle w:val="EPRIFrontMatter"/>
        <w:rPr>
          <w:caps/>
        </w:rPr>
        <w:sectPr w:rsidR="00847B5B" w:rsidSect="00731281">
          <w:footerReference w:type="even" r:id="rId22"/>
          <w:headerReference w:type="first" r:id="rId23"/>
          <w:footerReference w:type="first" r:id="rId24"/>
          <w:pgSz w:w="12240" w:h="15840" w:code="1"/>
          <w:pgMar w:top="1440" w:right="1440" w:bottom="1440" w:left="1440" w:header="274" w:footer="720" w:gutter="0"/>
          <w:pgNumType w:fmt="lowerRoman"/>
          <w:cols w:space="720"/>
          <w:titlePg/>
        </w:sectPr>
      </w:pPr>
    </w:p>
    <w:p w14:paraId="08234F3D" w14:textId="77777777" w:rsidR="00BD33CF" w:rsidRPr="005B5DD0" w:rsidRDefault="00BD33CF" w:rsidP="00AB226B">
      <w:pPr>
        <w:pStyle w:val="EPRISectionTitle"/>
      </w:pPr>
      <w:r>
        <w:lastRenderedPageBreak/>
        <w:t>Software Description</w:t>
      </w:r>
    </w:p>
    <w:bookmarkStart w:id="7" w:name="Text30"/>
    <w:p w14:paraId="4DA37EF2" w14:textId="77777777" w:rsidR="00BD33CF" w:rsidRDefault="00BD33CF" w:rsidP="00BD33CF">
      <w:pPr>
        <w:pStyle w:val="EPRIFrontMatter"/>
      </w:pPr>
      <w:r>
        <w:fldChar w:fldCharType="begin">
          <w:ffData>
            <w:name w:val="Text30"/>
            <w:enabled/>
            <w:calcOnExit w:val="0"/>
            <w:textInput>
              <w:default w:val="Write the one-line introduction here. This is a single sentence describing what the software does. (e.g. “The ABC software version xx …”)"/>
            </w:textInput>
          </w:ffData>
        </w:fldChar>
      </w:r>
      <w:r>
        <w:instrText xml:space="preserve"> FORMTEXT </w:instrText>
      </w:r>
      <w:r>
        <w:fldChar w:fldCharType="separate"/>
      </w:r>
      <w:r>
        <w:rPr>
          <w:noProof/>
        </w:rPr>
        <w:t>Write the one-line introduction here. This is a single sentence describing what the software does. (e.g. “The ABC software version xx …”)</w:t>
      </w:r>
      <w:r>
        <w:fldChar w:fldCharType="end"/>
      </w:r>
      <w:bookmarkEnd w:id="7"/>
    </w:p>
    <w:p w14:paraId="1449F511" w14:textId="77777777" w:rsidR="00BD33CF" w:rsidRDefault="00BD33CF" w:rsidP="00BD33CF">
      <w:pPr>
        <w:pStyle w:val="EPRIFrontMatterSubhead"/>
      </w:pPr>
      <w:r>
        <w:t>Description</w:t>
      </w:r>
    </w:p>
    <w:bookmarkStart w:id="8" w:name="Text31"/>
    <w:p w14:paraId="744B36E8" w14:textId="77777777" w:rsidR="00BD33CF" w:rsidRDefault="00BD33CF" w:rsidP="00BD33CF">
      <w:pPr>
        <w:pStyle w:val="EPRIFrontMatter"/>
      </w:pPr>
      <w:r>
        <w:fldChar w:fldCharType="begin">
          <w:ffData>
            <w:name w:val="Text31"/>
            <w:enabled/>
            <w:calcOnExit w:val="0"/>
            <w:textInput>
              <w:default w:val="This is one paragraph providing a summary description of the software. Also note if customers will incur additional expenses to utilize the software such as customization, training, purchasing a supporting program, user group fees, license fees, etc."/>
            </w:textInput>
          </w:ffData>
        </w:fldChar>
      </w:r>
      <w:r>
        <w:instrText xml:space="preserve"> FORMTEXT </w:instrText>
      </w:r>
      <w:r>
        <w:fldChar w:fldCharType="separate"/>
      </w:r>
      <w:r>
        <w:rPr>
          <w:noProof/>
        </w:rPr>
        <w:t>This is one paragraph providing a summary description of the software. Also note if customers will incur additional expenses to utilize the software such as customization, training, purchasing a supporting program, user group fees, license fees, etc.</w:t>
      </w:r>
      <w:r>
        <w:fldChar w:fldCharType="end"/>
      </w:r>
      <w:bookmarkEnd w:id="8"/>
    </w:p>
    <w:p w14:paraId="04866928" w14:textId="77777777" w:rsidR="00BD33CF" w:rsidRDefault="00BD33CF" w:rsidP="00BD33CF">
      <w:pPr>
        <w:pStyle w:val="EPRIFrontMatterSubhead"/>
      </w:pPr>
      <w:r>
        <w:t>Benefits and Value</w:t>
      </w:r>
    </w:p>
    <w:bookmarkStart w:id="9" w:name="Text32"/>
    <w:p w14:paraId="337CD536" w14:textId="77777777" w:rsidR="00BD33CF" w:rsidRDefault="00BD33CF" w:rsidP="00BD33CF">
      <w:pPr>
        <w:pStyle w:val="EPRIFrontMatter"/>
      </w:pPr>
      <w:r>
        <w:fldChar w:fldCharType="begin">
          <w:ffData>
            <w:name w:val="Text32"/>
            <w:enabled/>
            <w:calcOnExit w:val="0"/>
            <w:textInput>
              <w:default w:val="Write the Benefits and Values here. Please provide two or three bullet points highlighting the Benefits and Value provided by the software. (e.g.“Value and benefits provided by the ABC software are: …”)"/>
            </w:textInput>
          </w:ffData>
        </w:fldChar>
      </w:r>
      <w:r>
        <w:instrText xml:space="preserve"> FORMTEXT </w:instrText>
      </w:r>
      <w:r>
        <w:fldChar w:fldCharType="separate"/>
      </w:r>
      <w:r>
        <w:rPr>
          <w:noProof/>
        </w:rPr>
        <w:t>Write the Benefits and Values here. Please provide two or three bullet points highlighting the Benefits and Value provided by the software. (e.g.“Value and benefits provided by the ABC software are: …”)</w:t>
      </w:r>
      <w:r>
        <w:fldChar w:fldCharType="end"/>
      </w:r>
      <w:bookmarkEnd w:id="9"/>
    </w:p>
    <w:p w14:paraId="570C3C80" w14:textId="77777777" w:rsidR="00BD33CF" w:rsidRDefault="00BD33CF" w:rsidP="00BD33CF">
      <w:pPr>
        <w:pStyle w:val="EPRIFrontMatterSubhead"/>
      </w:pPr>
      <w:r>
        <w:t>Platform Requirements</w:t>
      </w:r>
    </w:p>
    <w:p w14:paraId="1B8431A3" w14:textId="77777777" w:rsidR="00B75A22" w:rsidRDefault="00B75A22" w:rsidP="00B75A22">
      <w:pPr>
        <w:pStyle w:val="EPRIFrontMatter"/>
      </w:pPr>
      <w:r>
        <w:fldChar w:fldCharType="begin">
          <w:ffData>
            <w:name w:val="Text33"/>
            <w:enabled/>
            <w:calcOnExit w:val="0"/>
            <w:textInput>
              <w:default w:val="Write the Platform Requirements here. As a minimum, list the supported Windows operating systems (Windows 11)."/>
            </w:textInput>
          </w:ffData>
        </w:fldChar>
      </w:r>
      <w:bookmarkStart w:id="10" w:name="Text33"/>
      <w:r>
        <w:instrText xml:space="preserve"> FORMTEXT </w:instrText>
      </w:r>
      <w:r>
        <w:fldChar w:fldCharType="separate"/>
      </w:r>
      <w:r>
        <w:rPr>
          <w:noProof/>
        </w:rPr>
        <w:t>Write the Platform Requirements here. As a minimum, list the supported Windows operating systems (Windows 11).</w:t>
      </w:r>
      <w:r>
        <w:fldChar w:fldCharType="end"/>
      </w:r>
      <w:bookmarkEnd w:id="10"/>
    </w:p>
    <w:p w14:paraId="5F1579C5" w14:textId="77777777" w:rsidR="00BD33CF" w:rsidRDefault="00BD33CF" w:rsidP="00BD33CF">
      <w:pPr>
        <w:pStyle w:val="EPRIFrontMatterSubhead"/>
      </w:pPr>
      <w:r>
        <w:t>Keywords</w:t>
      </w:r>
    </w:p>
    <w:p w14:paraId="55ED7479" w14:textId="77777777" w:rsidR="00BD33CF" w:rsidRDefault="00BD33CF" w:rsidP="00BD33CF">
      <w:pPr>
        <w:pStyle w:val="EPRIFrontMatter"/>
      </w:pPr>
      <w:r>
        <w:t>List the keywords here.</w:t>
      </w:r>
    </w:p>
    <w:p w14:paraId="75BFC23A" w14:textId="77777777" w:rsidR="00BD33CF" w:rsidRPr="001C25BF" w:rsidRDefault="00BD33CF" w:rsidP="00AB226B">
      <w:pPr>
        <w:pStyle w:val="EPRISectionTitle"/>
      </w:pPr>
      <w:bookmarkStart w:id="11" w:name="_Toc127205620"/>
      <w:bookmarkStart w:id="12" w:name="_Hlk128570000"/>
      <w:r w:rsidRPr="001C25BF">
        <w:lastRenderedPageBreak/>
        <w:t>Additional Front Matter Section(s)</w:t>
      </w:r>
      <w:bookmarkEnd w:id="11"/>
    </w:p>
    <w:p w14:paraId="588B28E0" w14:textId="77777777" w:rsidR="00BD33CF" w:rsidRPr="00D82396" w:rsidRDefault="00BD33CF" w:rsidP="00BD33CF">
      <w:pPr>
        <w:pStyle w:val="EPRIFrontMatterSubhead"/>
      </w:pPr>
      <w:r w:rsidRPr="00D82396">
        <w:t>User Defined Sections Can Include:</w:t>
      </w:r>
    </w:p>
    <w:p w14:paraId="6DABF250" w14:textId="77777777" w:rsidR="00BD33CF" w:rsidRDefault="00BD33CF" w:rsidP="00BD33CF">
      <w:pPr>
        <w:pStyle w:val="EPRIFrontMatter"/>
      </w:pPr>
      <w:r>
        <w:t>Examples of additional front matter sections include:</w:t>
      </w:r>
    </w:p>
    <w:p w14:paraId="787BD833" w14:textId="77777777" w:rsidR="00BD33CF" w:rsidRDefault="00BD33CF" w:rsidP="008E27AD">
      <w:pPr>
        <w:pStyle w:val="EPRIFrontMatterBulletedList"/>
      </w:pPr>
      <w:r w:rsidRPr="00D82396">
        <w:t>Acron</w:t>
      </w:r>
      <w:r w:rsidRPr="00BC1BD2">
        <w:t>yms and Abbreviations, Nomenclature, Definitions, etc.</w:t>
      </w:r>
    </w:p>
    <w:p w14:paraId="42222785" w14:textId="77777777" w:rsidR="00BD33CF" w:rsidRDefault="00BD33CF" w:rsidP="008E27AD">
      <w:pPr>
        <w:pStyle w:val="EPRIFrontMatterBulletedList"/>
      </w:pPr>
      <w:r w:rsidRPr="00BC1BD2">
        <w:t>If the report contains or describes patentable inventions or discoveries, a Patents Page should be include</w:t>
      </w:r>
      <w:r w:rsidRPr="00D82396">
        <w:t>d in the Front Matter. This page</w:t>
      </w:r>
      <w:r w:rsidRPr="00D82396">
        <w:rPr>
          <w:spacing w:val="1"/>
        </w:rPr>
        <w:t xml:space="preserve"> </w:t>
      </w:r>
      <w:r w:rsidRPr="00D82396">
        <w:t>should describe the invention</w:t>
      </w:r>
      <w:r w:rsidRPr="00D82396">
        <w:rPr>
          <w:spacing w:val="-2"/>
        </w:rPr>
        <w:t xml:space="preserve"> </w:t>
      </w:r>
      <w:r w:rsidRPr="00D82396">
        <w:t>or discovery and</w:t>
      </w:r>
      <w:r w:rsidRPr="00D82396">
        <w:rPr>
          <w:spacing w:val="38"/>
        </w:rPr>
        <w:t xml:space="preserve"> </w:t>
      </w:r>
      <w:r w:rsidRPr="00D82396">
        <w:t xml:space="preserve">indicate where it can be found in the </w:t>
      </w:r>
      <w:r w:rsidRPr="00D82396">
        <w:rPr>
          <w:spacing w:val="-2"/>
        </w:rPr>
        <w:t>report.</w:t>
      </w:r>
    </w:p>
    <w:p w14:paraId="3352F10F" w14:textId="77777777" w:rsidR="00BD33CF" w:rsidRPr="00A022D7" w:rsidRDefault="00BD33CF" w:rsidP="00880A68">
      <w:pPr>
        <w:pStyle w:val="EPRINormal"/>
      </w:pPr>
      <w:r>
        <w:t>Add as many</w:t>
      </w:r>
      <w:r w:rsidRPr="00A022D7">
        <w:t xml:space="preserve"> Front Matter sections </w:t>
      </w:r>
      <w:r>
        <w:t>as necessary. Style each Front Matter section title using the EPRI Section Title style so that each one starts on a new page.</w:t>
      </w:r>
    </w:p>
    <w:p w14:paraId="0FF69AD4" w14:textId="77777777" w:rsidR="00BD33CF" w:rsidRPr="00A022D7" w:rsidRDefault="00BD33CF" w:rsidP="00BD33CF">
      <w:pPr>
        <w:pStyle w:val="EPRIFrontMatterSubhead"/>
      </w:pPr>
      <w:r>
        <w:t>E</w:t>
      </w:r>
      <w:r w:rsidRPr="00A022D7">
        <w:t xml:space="preserve">PRI </w:t>
      </w:r>
      <w:r>
        <w:t xml:space="preserve">Front Matter </w:t>
      </w:r>
      <w:r w:rsidRPr="00A022D7">
        <w:t>Style</w:t>
      </w:r>
      <w:r>
        <w:t>s</w:t>
      </w:r>
    </w:p>
    <w:p w14:paraId="029E6A58" w14:textId="36701701" w:rsidR="00BD33CF" w:rsidRDefault="00BD33CF" w:rsidP="00BD33CF">
      <w:pPr>
        <w:pStyle w:val="EPRIFrontMatter"/>
      </w:pPr>
      <w:r>
        <w:t>Use the EPRI Front Matter, EPRI Front Matter Bulleted List, and EPRI Front Matter Subhead when formatting text in the front of the report.</w:t>
      </w:r>
    </w:p>
    <w:p w14:paraId="052F46C0" w14:textId="38AA1B6B" w:rsidR="002F1F25" w:rsidRDefault="002F1F25" w:rsidP="00BD33CF">
      <w:pPr>
        <w:pStyle w:val="EPRIFrontMatter"/>
      </w:pPr>
    </w:p>
    <w:p w14:paraId="609F1497" w14:textId="77777777" w:rsidR="002263FA" w:rsidRDefault="002263FA" w:rsidP="002263FA">
      <w:pPr>
        <w:pStyle w:val="EPRISectionTitle"/>
      </w:pPr>
      <w:r>
        <w:lastRenderedPageBreak/>
        <w:t>Acronyms (Optional)</w:t>
      </w:r>
    </w:p>
    <w:tbl>
      <w:tblPr>
        <w:tblStyle w:val="SWTable"/>
        <w:tblW w:w="0" w:type="auto"/>
        <w:tblLook w:val="0480" w:firstRow="0" w:lastRow="0" w:firstColumn="1" w:lastColumn="0" w:noHBand="0" w:noVBand="1"/>
      </w:tblPr>
      <w:tblGrid>
        <w:gridCol w:w="2065"/>
        <w:gridCol w:w="7285"/>
      </w:tblGrid>
      <w:tr w:rsidR="002263FA" w14:paraId="79B6ABF2" w14:textId="77777777" w:rsidTr="00F53A36">
        <w:trPr>
          <w:cnfStyle w:val="000000100000" w:firstRow="0" w:lastRow="0" w:firstColumn="0" w:lastColumn="0" w:oddVBand="0" w:evenVBand="0" w:oddHBand="1" w:evenHBand="0" w:firstRowFirstColumn="0" w:firstRowLastColumn="0" w:lastRowFirstColumn="0" w:lastRowLastColumn="0"/>
        </w:trPr>
        <w:tc>
          <w:tcPr>
            <w:tcW w:w="2065" w:type="dxa"/>
          </w:tcPr>
          <w:p w14:paraId="51E5C763" w14:textId="77777777" w:rsidR="002263FA" w:rsidRDefault="002263FA" w:rsidP="00F53A36">
            <w:pPr>
              <w:pStyle w:val="EPRITableTextLeft"/>
            </w:pPr>
          </w:p>
        </w:tc>
        <w:tc>
          <w:tcPr>
            <w:tcW w:w="7285" w:type="dxa"/>
          </w:tcPr>
          <w:p w14:paraId="771EF555" w14:textId="77777777" w:rsidR="002263FA" w:rsidRDefault="002263FA" w:rsidP="00F53A36">
            <w:pPr>
              <w:pStyle w:val="EPRITableTextLeft"/>
            </w:pPr>
          </w:p>
        </w:tc>
      </w:tr>
      <w:tr w:rsidR="002263FA" w14:paraId="72B3D2C6" w14:textId="77777777" w:rsidTr="00F53A36">
        <w:trPr>
          <w:cnfStyle w:val="000000010000" w:firstRow="0" w:lastRow="0" w:firstColumn="0" w:lastColumn="0" w:oddVBand="0" w:evenVBand="0" w:oddHBand="0" w:evenHBand="1" w:firstRowFirstColumn="0" w:firstRowLastColumn="0" w:lastRowFirstColumn="0" w:lastRowLastColumn="0"/>
        </w:trPr>
        <w:tc>
          <w:tcPr>
            <w:tcW w:w="2065" w:type="dxa"/>
          </w:tcPr>
          <w:p w14:paraId="6FEF5CAC" w14:textId="77777777" w:rsidR="002263FA" w:rsidRDefault="002263FA" w:rsidP="00F53A36">
            <w:pPr>
              <w:pStyle w:val="EPRITableTextLeft"/>
            </w:pPr>
          </w:p>
        </w:tc>
        <w:tc>
          <w:tcPr>
            <w:tcW w:w="7285" w:type="dxa"/>
          </w:tcPr>
          <w:p w14:paraId="4CC312C4" w14:textId="77777777" w:rsidR="002263FA" w:rsidRDefault="002263FA" w:rsidP="00F53A36">
            <w:pPr>
              <w:pStyle w:val="EPRITableTextLeft"/>
            </w:pPr>
          </w:p>
        </w:tc>
      </w:tr>
      <w:tr w:rsidR="002263FA" w14:paraId="7EBB6D78" w14:textId="77777777" w:rsidTr="00F53A36">
        <w:trPr>
          <w:cnfStyle w:val="000000100000" w:firstRow="0" w:lastRow="0" w:firstColumn="0" w:lastColumn="0" w:oddVBand="0" w:evenVBand="0" w:oddHBand="1" w:evenHBand="0" w:firstRowFirstColumn="0" w:firstRowLastColumn="0" w:lastRowFirstColumn="0" w:lastRowLastColumn="0"/>
        </w:trPr>
        <w:tc>
          <w:tcPr>
            <w:tcW w:w="2065" w:type="dxa"/>
          </w:tcPr>
          <w:p w14:paraId="77A9F382" w14:textId="77777777" w:rsidR="002263FA" w:rsidRDefault="002263FA" w:rsidP="00F53A36">
            <w:pPr>
              <w:pStyle w:val="EPRITableTextLeft"/>
            </w:pPr>
          </w:p>
        </w:tc>
        <w:tc>
          <w:tcPr>
            <w:tcW w:w="7285" w:type="dxa"/>
          </w:tcPr>
          <w:p w14:paraId="4DEFAC8D" w14:textId="77777777" w:rsidR="002263FA" w:rsidRDefault="002263FA" w:rsidP="00F53A36">
            <w:pPr>
              <w:pStyle w:val="EPRITableTextLeft"/>
            </w:pPr>
          </w:p>
        </w:tc>
      </w:tr>
      <w:tr w:rsidR="002263FA" w14:paraId="00E8B4C7" w14:textId="77777777" w:rsidTr="00F53A36">
        <w:trPr>
          <w:cnfStyle w:val="000000010000" w:firstRow="0" w:lastRow="0" w:firstColumn="0" w:lastColumn="0" w:oddVBand="0" w:evenVBand="0" w:oddHBand="0" w:evenHBand="1" w:firstRowFirstColumn="0" w:firstRowLastColumn="0" w:lastRowFirstColumn="0" w:lastRowLastColumn="0"/>
        </w:trPr>
        <w:tc>
          <w:tcPr>
            <w:tcW w:w="2065" w:type="dxa"/>
          </w:tcPr>
          <w:p w14:paraId="77638309" w14:textId="77777777" w:rsidR="002263FA" w:rsidRDefault="002263FA" w:rsidP="00F53A36">
            <w:pPr>
              <w:pStyle w:val="EPRITableTextLeft"/>
            </w:pPr>
          </w:p>
        </w:tc>
        <w:tc>
          <w:tcPr>
            <w:tcW w:w="7285" w:type="dxa"/>
          </w:tcPr>
          <w:p w14:paraId="3FA6E695" w14:textId="77777777" w:rsidR="002263FA" w:rsidRDefault="002263FA" w:rsidP="00F53A36">
            <w:pPr>
              <w:pStyle w:val="EPRITableTextLeft"/>
            </w:pPr>
          </w:p>
        </w:tc>
      </w:tr>
      <w:tr w:rsidR="002263FA" w14:paraId="7E5C9F97" w14:textId="77777777" w:rsidTr="00F53A36">
        <w:trPr>
          <w:cnfStyle w:val="000000100000" w:firstRow="0" w:lastRow="0" w:firstColumn="0" w:lastColumn="0" w:oddVBand="0" w:evenVBand="0" w:oddHBand="1" w:evenHBand="0" w:firstRowFirstColumn="0" w:firstRowLastColumn="0" w:lastRowFirstColumn="0" w:lastRowLastColumn="0"/>
        </w:trPr>
        <w:tc>
          <w:tcPr>
            <w:tcW w:w="2065" w:type="dxa"/>
          </w:tcPr>
          <w:p w14:paraId="7A6BF72D" w14:textId="77777777" w:rsidR="002263FA" w:rsidRDefault="002263FA" w:rsidP="00F53A36">
            <w:pPr>
              <w:pStyle w:val="EPRITableTextLeft"/>
            </w:pPr>
          </w:p>
        </w:tc>
        <w:tc>
          <w:tcPr>
            <w:tcW w:w="7285" w:type="dxa"/>
          </w:tcPr>
          <w:p w14:paraId="1AF68518" w14:textId="77777777" w:rsidR="002263FA" w:rsidRDefault="002263FA" w:rsidP="00F53A36">
            <w:pPr>
              <w:pStyle w:val="EPRITableTextLeft"/>
            </w:pPr>
          </w:p>
        </w:tc>
      </w:tr>
      <w:tr w:rsidR="002263FA" w14:paraId="7A9123CE" w14:textId="77777777" w:rsidTr="00F53A36">
        <w:trPr>
          <w:cnfStyle w:val="000000010000" w:firstRow="0" w:lastRow="0" w:firstColumn="0" w:lastColumn="0" w:oddVBand="0" w:evenVBand="0" w:oddHBand="0" w:evenHBand="1" w:firstRowFirstColumn="0" w:firstRowLastColumn="0" w:lastRowFirstColumn="0" w:lastRowLastColumn="0"/>
        </w:trPr>
        <w:tc>
          <w:tcPr>
            <w:tcW w:w="2065" w:type="dxa"/>
          </w:tcPr>
          <w:p w14:paraId="426354B3" w14:textId="77777777" w:rsidR="002263FA" w:rsidRDefault="002263FA" w:rsidP="00F53A36">
            <w:pPr>
              <w:pStyle w:val="EPRITableTextLeft"/>
            </w:pPr>
          </w:p>
        </w:tc>
        <w:tc>
          <w:tcPr>
            <w:tcW w:w="7285" w:type="dxa"/>
          </w:tcPr>
          <w:p w14:paraId="77B51FC8" w14:textId="77777777" w:rsidR="002263FA" w:rsidRDefault="002263FA" w:rsidP="00F53A36">
            <w:pPr>
              <w:pStyle w:val="EPRITableTextLeft"/>
            </w:pPr>
          </w:p>
        </w:tc>
      </w:tr>
    </w:tbl>
    <w:p w14:paraId="2D178242" w14:textId="77777777" w:rsidR="002263FA" w:rsidRPr="001F37DD" w:rsidRDefault="002263FA" w:rsidP="002263FA">
      <w:pPr>
        <w:pStyle w:val="EPRIFrontMatter"/>
      </w:pPr>
    </w:p>
    <w:p w14:paraId="79ECF185" w14:textId="77777777" w:rsidR="002263FA" w:rsidRPr="00A022D7" w:rsidRDefault="002263FA" w:rsidP="002263FA">
      <w:pPr>
        <w:pStyle w:val="EPRIFrontMatter"/>
      </w:pPr>
    </w:p>
    <w:p w14:paraId="70EAB2FB" w14:textId="1EAF178D" w:rsidR="002F1F25" w:rsidRDefault="002F1F25" w:rsidP="00BD33CF">
      <w:pPr>
        <w:pStyle w:val="EPRIFrontMatter"/>
      </w:pPr>
    </w:p>
    <w:p w14:paraId="3E273552" w14:textId="77777777" w:rsidR="002F1F25" w:rsidRPr="00A022D7" w:rsidRDefault="002F1F25" w:rsidP="00BD33CF">
      <w:pPr>
        <w:pStyle w:val="EPRIFrontMatter"/>
      </w:pPr>
    </w:p>
    <w:bookmarkEnd w:id="12"/>
    <w:p w14:paraId="736CEB28" w14:textId="77777777" w:rsidR="002F1F25" w:rsidRDefault="002F1F25" w:rsidP="002F1F25">
      <w:pPr>
        <w:pStyle w:val="EPRIFrontMatter"/>
        <w:rPr>
          <w:caps/>
          <w:color w:val="C00000"/>
        </w:rPr>
      </w:pPr>
      <w:r w:rsidRPr="000A1E91">
        <w:rPr>
          <w:caps/>
          <w:color w:val="C00000"/>
        </w:rPr>
        <w:t>[</w:t>
      </w:r>
      <w:r w:rsidRPr="000A1E91">
        <w:rPr>
          <w:b/>
          <w:bCs/>
          <w:caps/>
          <w:color w:val="C00000"/>
        </w:rPr>
        <w:t>DO NOT DELETE this Section Break.</w:t>
      </w:r>
      <w:r w:rsidRPr="000A1E91">
        <w:rPr>
          <w:caps/>
          <w:color w:val="C00000"/>
        </w:rPr>
        <w:t>]</w:t>
      </w:r>
    </w:p>
    <w:p w14:paraId="27E75B86" w14:textId="3057419B" w:rsidR="001716B8" w:rsidRDefault="001716B8" w:rsidP="00BD33CF">
      <w:pPr>
        <w:pStyle w:val="EPRIFrontMatter"/>
      </w:pPr>
    </w:p>
    <w:p w14:paraId="1E7CA709" w14:textId="77777777" w:rsidR="00BD33CF" w:rsidRDefault="00BD33CF" w:rsidP="00BD33CF">
      <w:pPr>
        <w:pStyle w:val="EPRIFrontMatter"/>
      </w:pPr>
    </w:p>
    <w:p w14:paraId="71AEE444" w14:textId="77777777" w:rsidR="00D43F5A" w:rsidRDefault="00D43F5A" w:rsidP="00B41D6F">
      <w:pPr>
        <w:pStyle w:val="EPRIFrontMatter"/>
        <w:sectPr w:rsidR="00D43F5A" w:rsidSect="00731281">
          <w:footerReference w:type="first" r:id="rId25"/>
          <w:pgSz w:w="12240" w:h="15840" w:code="1"/>
          <w:pgMar w:top="1440" w:right="1440" w:bottom="1440" w:left="1440" w:header="274" w:footer="720" w:gutter="0"/>
          <w:pgNumType w:fmt="lowerRoman"/>
          <w:cols w:space="720"/>
          <w:titlePg/>
        </w:sectPr>
      </w:pPr>
    </w:p>
    <w:p w14:paraId="0F7CC8E9" w14:textId="6AB858B1" w:rsidR="002C6513" w:rsidRPr="00573BE4" w:rsidRDefault="002C6513" w:rsidP="00AB226B">
      <w:pPr>
        <w:pStyle w:val="EPRISectionTitle"/>
      </w:pPr>
      <w:bookmarkStart w:id="13" w:name="_Toc127205621"/>
      <w:r w:rsidRPr="00573BE4">
        <w:lastRenderedPageBreak/>
        <w:t>Contents</w:t>
      </w:r>
      <w:bookmarkEnd w:id="13"/>
    </w:p>
    <w:p w14:paraId="5923A4C6" w14:textId="0C2B30B7" w:rsidR="00454702" w:rsidRDefault="005B5C1F">
      <w:pPr>
        <w:pStyle w:val="TOC1"/>
        <w:rPr>
          <w:rFonts w:eastAsiaTheme="minorEastAsia" w:cstheme="minorBidi"/>
          <w:b w:val="0"/>
          <w:kern w:val="2"/>
          <w:szCs w:val="24"/>
          <w14:ligatures w14:val="standardContextual"/>
        </w:rPr>
      </w:pPr>
      <w:r>
        <w:rPr>
          <w:b w:val="0"/>
          <w:bCs/>
          <w:caps/>
          <w:color w:val="C00000"/>
        </w:rPr>
        <w:fldChar w:fldCharType="begin"/>
      </w:r>
      <w:r>
        <w:rPr>
          <w:b w:val="0"/>
          <w:bCs/>
          <w:caps/>
          <w:color w:val="C00000"/>
        </w:rPr>
        <w:instrText xml:space="preserve"> TOC \o "1-1" \h \z \u \t "Heading 2,2,Heading 3,3,Heading 6,1" </w:instrText>
      </w:r>
      <w:r>
        <w:rPr>
          <w:b w:val="0"/>
          <w:bCs/>
          <w:caps/>
          <w:color w:val="C00000"/>
        </w:rPr>
        <w:fldChar w:fldCharType="separate"/>
      </w:r>
      <w:hyperlink w:anchor="_Toc190259377" w:history="1">
        <w:r w:rsidR="00454702" w:rsidRPr="001B3AD5">
          <w:rPr>
            <w:rStyle w:val="Hyperlink"/>
            <w:i/>
            <w:iCs/>
          </w:rPr>
          <w:t>1.</w:t>
        </w:r>
        <w:r w:rsidR="00454702">
          <w:rPr>
            <w:rFonts w:eastAsiaTheme="minorEastAsia" w:cstheme="minorBidi"/>
            <w:b w:val="0"/>
            <w:kern w:val="2"/>
            <w:szCs w:val="24"/>
            <w14:ligatures w14:val="standardContextual"/>
          </w:rPr>
          <w:tab/>
        </w:r>
        <w:r w:rsidR="00454702" w:rsidRPr="001B3AD5">
          <w:rPr>
            <w:rStyle w:val="Hyperlink"/>
          </w:rPr>
          <w:t>Heading 1: Examples of Styles</w:t>
        </w:r>
        <w:r w:rsidR="00454702">
          <w:rPr>
            <w:webHidden/>
          </w:rPr>
          <w:tab/>
        </w:r>
        <w:r w:rsidR="00454702">
          <w:rPr>
            <w:webHidden/>
          </w:rPr>
          <w:fldChar w:fldCharType="begin"/>
        </w:r>
        <w:r w:rsidR="00454702">
          <w:rPr>
            <w:webHidden/>
          </w:rPr>
          <w:instrText xml:space="preserve"> PAGEREF _Toc190259377 \h </w:instrText>
        </w:r>
        <w:r w:rsidR="00454702">
          <w:rPr>
            <w:webHidden/>
          </w:rPr>
        </w:r>
        <w:r w:rsidR="00454702">
          <w:rPr>
            <w:webHidden/>
          </w:rPr>
          <w:fldChar w:fldCharType="separate"/>
        </w:r>
        <w:r w:rsidR="00454702">
          <w:rPr>
            <w:webHidden/>
          </w:rPr>
          <w:t>1</w:t>
        </w:r>
        <w:r w:rsidR="00454702">
          <w:rPr>
            <w:webHidden/>
          </w:rPr>
          <w:fldChar w:fldCharType="end"/>
        </w:r>
      </w:hyperlink>
    </w:p>
    <w:p w14:paraId="47751486" w14:textId="5719BC3E" w:rsidR="00454702" w:rsidRDefault="00454702">
      <w:pPr>
        <w:pStyle w:val="TOC2"/>
        <w:rPr>
          <w:rFonts w:eastAsiaTheme="minorEastAsia" w:cstheme="minorBidi"/>
          <w:kern w:val="2"/>
          <w:szCs w:val="24"/>
          <w14:ligatures w14:val="standardContextual"/>
        </w:rPr>
      </w:pPr>
      <w:hyperlink w:anchor="_Toc190259378" w:history="1">
        <w:r w:rsidRPr="001B3AD5">
          <w:rPr>
            <w:rStyle w:val="Hyperlink"/>
          </w:rPr>
          <w:t>Heading 2: Style Examples</w:t>
        </w:r>
        <w:r>
          <w:rPr>
            <w:webHidden/>
          </w:rPr>
          <w:tab/>
        </w:r>
        <w:r>
          <w:rPr>
            <w:webHidden/>
          </w:rPr>
          <w:fldChar w:fldCharType="begin"/>
        </w:r>
        <w:r>
          <w:rPr>
            <w:webHidden/>
          </w:rPr>
          <w:instrText xml:space="preserve"> PAGEREF _Toc190259378 \h </w:instrText>
        </w:r>
        <w:r>
          <w:rPr>
            <w:webHidden/>
          </w:rPr>
        </w:r>
        <w:r>
          <w:rPr>
            <w:webHidden/>
          </w:rPr>
          <w:fldChar w:fldCharType="separate"/>
        </w:r>
        <w:r>
          <w:rPr>
            <w:webHidden/>
          </w:rPr>
          <w:t>1</w:t>
        </w:r>
        <w:r>
          <w:rPr>
            <w:webHidden/>
          </w:rPr>
          <w:fldChar w:fldCharType="end"/>
        </w:r>
      </w:hyperlink>
    </w:p>
    <w:p w14:paraId="71A1354A" w14:textId="4D4C9C48" w:rsidR="00454702" w:rsidRDefault="00454702">
      <w:pPr>
        <w:pStyle w:val="TOC3"/>
        <w:rPr>
          <w:rFonts w:eastAsiaTheme="minorEastAsia" w:cstheme="minorBidi"/>
          <w:kern w:val="2"/>
          <w:szCs w:val="24"/>
          <w14:ligatures w14:val="standardContextual"/>
        </w:rPr>
      </w:pPr>
      <w:hyperlink w:anchor="_Toc190259379" w:history="1">
        <w:r w:rsidRPr="001B3AD5">
          <w:rPr>
            <w:rStyle w:val="Hyperlink"/>
          </w:rPr>
          <w:t>Heading 3: EPRI Normal</w:t>
        </w:r>
        <w:r>
          <w:rPr>
            <w:webHidden/>
          </w:rPr>
          <w:tab/>
        </w:r>
        <w:r>
          <w:rPr>
            <w:webHidden/>
          </w:rPr>
          <w:fldChar w:fldCharType="begin"/>
        </w:r>
        <w:r>
          <w:rPr>
            <w:webHidden/>
          </w:rPr>
          <w:instrText xml:space="preserve"> PAGEREF _Toc190259379 \h </w:instrText>
        </w:r>
        <w:r>
          <w:rPr>
            <w:webHidden/>
          </w:rPr>
        </w:r>
        <w:r>
          <w:rPr>
            <w:webHidden/>
          </w:rPr>
          <w:fldChar w:fldCharType="separate"/>
        </w:r>
        <w:r>
          <w:rPr>
            <w:webHidden/>
          </w:rPr>
          <w:t>1</w:t>
        </w:r>
        <w:r>
          <w:rPr>
            <w:webHidden/>
          </w:rPr>
          <w:fldChar w:fldCharType="end"/>
        </w:r>
      </w:hyperlink>
    </w:p>
    <w:p w14:paraId="50864534" w14:textId="59A72D00" w:rsidR="00454702" w:rsidRDefault="00454702">
      <w:pPr>
        <w:pStyle w:val="TOC3"/>
        <w:rPr>
          <w:rFonts w:eastAsiaTheme="minorEastAsia" w:cstheme="minorBidi"/>
          <w:kern w:val="2"/>
          <w:szCs w:val="24"/>
          <w14:ligatures w14:val="standardContextual"/>
        </w:rPr>
      </w:pPr>
      <w:hyperlink w:anchor="_Toc190259380" w:history="1">
        <w:r w:rsidRPr="001B3AD5">
          <w:rPr>
            <w:rStyle w:val="Hyperlink"/>
          </w:rPr>
          <w:t>Heading 3: Numbered List</w:t>
        </w:r>
        <w:r>
          <w:rPr>
            <w:webHidden/>
          </w:rPr>
          <w:tab/>
        </w:r>
        <w:r>
          <w:rPr>
            <w:webHidden/>
          </w:rPr>
          <w:fldChar w:fldCharType="begin"/>
        </w:r>
        <w:r>
          <w:rPr>
            <w:webHidden/>
          </w:rPr>
          <w:instrText xml:space="preserve"> PAGEREF _Toc190259380 \h </w:instrText>
        </w:r>
        <w:r>
          <w:rPr>
            <w:webHidden/>
          </w:rPr>
        </w:r>
        <w:r>
          <w:rPr>
            <w:webHidden/>
          </w:rPr>
          <w:fldChar w:fldCharType="separate"/>
        </w:r>
        <w:r>
          <w:rPr>
            <w:webHidden/>
          </w:rPr>
          <w:t>1</w:t>
        </w:r>
        <w:r>
          <w:rPr>
            <w:webHidden/>
          </w:rPr>
          <w:fldChar w:fldCharType="end"/>
        </w:r>
      </w:hyperlink>
    </w:p>
    <w:p w14:paraId="4A19B654" w14:textId="7CEC1340" w:rsidR="00454702" w:rsidRDefault="00454702">
      <w:pPr>
        <w:pStyle w:val="TOC3"/>
        <w:rPr>
          <w:rFonts w:eastAsiaTheme="minorEastAsia" w:cstheme="minorBidi"/>
          <w:kern w:val="2"/>
          <w:szCs w:val="24"/>
          <w14:ligatures w14:val="standardContextual"/>
        </w:rPr>
      </w:pPr>
      <w:hyperlink w:anchor="_Toc190259381" w:history="1">
        <w:r w:rsidRPr="001B3AD5">
          <w:rPr>
            <w:rStyle w:val="Hyperlink"/>
          </w:rPr>
          <w:t>Heading 3: Bullets</w:t>
        </w:r>
        <w:r>
          <w:rPr>
            <w:webHidden/>
          </w:rPr>
          <w:tab/>
        </w:r>
        <w:r>
          <w:rPr>
            <w:webHidden/>
          </w:rPr>
          <w:fldChar w:fldCharType="begin"/>
        </w:r>
        <w:r>
          <w:rPr>
            <w:webHidden/>
          </w:rPr>
          <w:instrText xml:space="preserve"> PAGEREF _Toc190259381 \h </w:instrText>
        </w:r>
        <w:r>
          <w:rPr>
            <w:webHidden/>
          </w:rPr>
        </w:r>
        <w:r>
          <w:rPr>
            <w:webHidden/>
          </w:rPr>
          <w:fldChar w:fldCharType="separate"/>
        </w:r>
        <w:r>
          <w:rPr>
            <w:webHidden/>
          </w:rPr>
          <w:t>1</w:t>
        </w:r>
        <w:r>
          <w:rPr>
            <w:webHidden/>
          </w:rPr>
          <w:fldChar w:fldCharType="end"/>
        </w:r>
      </w:hyperlink>
    </w:p>
    <w:p w14:paraId="57749792" w14:textId="7A90DF28" w:rsidR="00454702" w:rsidRDefault="00454702">
      <w:pPr>
        <w:pStyle w:val="TOC3"/>
        <w:rPr>
          <w:rFonts w:eastAsiaTheme="minorEastAsia" w:cstheme="minorBidi"/>
          <w:kern w:val="2"/>
          <w:szCs w:val="24"/>
          <w14:ligatures w14:val="standardContextual"/>
        </w:rPr>
      </w:pPr>
      <w:hyperlink w:anchor="_Toc190259382" w:history="1">
        <w:r w:rsidRPr="001B3AD5">
          <w:rPr>
            <w:rStyle w:val="Hyperlink"/>
          </w:rPr>
          <w:t>Heading 3: Lettered List</w:t>
        </w:r>
        <w:r>
          <w:rPr>
            <w:webHidden/>
          </w:rPr>
          <w:tab/>
        </w:r>
        <w:r>
          <w:rPr>
            <w:webHidden/>
          </w:rPr>
          <w:fldChar w:fldCharType="begin"/>
        </w:r>
        <w:r>
          <w:rPr>
            <w:webHidden/>
          </w:rPr>
          <w:instrText xml:space="preserve"> PAGEREF _Toc190259382 \h </w:instrText>
        </w:r>
        <w:r>
          <w:rPr>
            <w:webHidden/>
          </w:rPr>
        </w:r>
        <w:r>
          <w:rPr>
            <w:webHidden/>
          </w:rPr>
          <w:fldChar w:fldCharType="separate"/>
        </w:r>
        <w:r>
          <w:rPr>
            <w:webHidden/>
          </w:rPr>
          <w:t>1</w:t>
        </w:r>
        <w:r>
          <w:rPr>
            <w:webHidden/>
          </w:rPr>
          <w:fldChar w:fldCharType="end"/>
        </w:r>
      </w:hyperlink>
    </w:p>
    <w:p w14:paraId="2EE79AD3" w14:textId="6594AA51" w:rsidR="00454702" w:rsidRDefault="00454702">
      <w:pPr>
        <w:pStyle w:val="TOC3"/>
        <w:rPr>
          <w:rFonts w:eastAsiaTheme="minorEastAsia" w:cstheme="minorBidi"/>
          <w:kern w:val="2"/>
          <w:szCs w:val="24"/>
          <w14:ligatures w14:val="standardContextual"/>
        </w:rPr>
      </w:pPr>
      <w:hyperlink w:anchor="_Toc190259383" w:history="1">
        <w:r w:rsidRPr="001B3AD5">
          <w:rPr>
            <w:rStyle w:val="Hyperlink"/>
          </w:rPr>
          <w:t>Heading 3: Block Quote</w:t>
        </w:r>
        <w:r>
          <w:rPr>
            <w:webHidden/>
          </w:rPr>
          <w:tab/>
        </w:r>
        <w:r>
          <w:rPr>
            <w:webHidden/>
          </w:rPr>
          <w:fldChar w:fldCharType="begin"/>
        </w:r>
        <w:r>
          <w:rPr>
            <w:webHidden/>
          </w:rPr>
          <w:instrText xml:space="preserve"> PAGEREF _Toc190259383 \h </w:instrText>
        </w:r>
        <w:r>
          <w:rPr>
            <w:webHidden/>
          </w:rPr>
        </w:r>
        <w:r>
          <w:rPr>
            <w:webHidden/>
          </w:rPr>
          <w:fldChar w:fldCharType="separate"/>
        </w:r>
        <w:r>
          <w:rPr>
            <w:webHidden/>
          </w:rPr>
          <w:t>1</w:t>
        </w:r>
        <w:r>
          <w:rPr>
            <w:webHidden/>
          </w:rPr>
          <w:fldChar w:fldCharType="end"/>
        </w:r>
      </w:hyperlink>
    </w:p>
    <w:p w14:paraId="062B61E1" w14:textId="1F010918" w:rsidR="00454702" w:rsidRDefault="00454702">
      <w:pPr>
        <w:pStyle w:val="TOC2"/>
        <w:rPr>
          <w:rFonts w:eastAsiaTheme="minorEastAsia" w:cstheme="minorBidi"/>
          <w:kern w:val="2"/>
          <w:szCs w:val="24"/>
          <w14:ligatures w14:val="standardContextual"/>
        </w:rPr>
      </w:pPr>
      <w:hyperlink w:anchor="_Toc190259384" w:history="1">
        <w:r w:rsidRPr="001B3AD5">
          <w:rPr>
            <w:rStyle w:val="Hyperlink"/>
          </w:rPr>
          <w:t>Heading 2: Auto Text Examples</w:t>
        </w:r>
        <w:r>
          <w:rPr>
            <w:webHidden/>
          </w:rPr>
          <w:tab/>
        </w:r>
        <w:r>
          <w:rPr>
            <w:webHidden/>
          </w:rPr>
          <w:fldChar w:fldCharType="begin"/>
        </w:r>
        <w:r>
          <w:rPr>
            <w:webHidden/>
          </w:rPr>
          <w:instrText xml:space="preserve"> PAGEREF _Toc190259384 \h </w:instrText>
        </w:r>
        <w:r>
          <w:rPr>
            <w:webHidden/>
          </w:rPr>
        </w:r>
        <w:r>
          <w:rPr>
            <w:webHidden/>
          </w:rPr>
          <w:fldChar w:fldCharType="separate"/>
        </w:r>
        <w:r>
          <w:rPr>
            <w:webHidden/>
          </w:rPr>
          <w:t>2</w:t>
        </w:r>
        <w:r>
          <w:rPr>
            <w:webHidden/>
          </w:rPr>
          <w:fldChar w:fldCharType="end"/>
        </w:r>
      </w:hyperlink>
    </w:p>
    <w:p w14:paraId="4956A451" w14:textId="7EBA8D28" w:rsidR="00454702" w:rsidRDefault="00454702">
      <w:pPr>
        <w:pStyle w:val="TOC3"/>
        <w:rPr>
          <w:rFonts w:eastAsiaTheme="minorEastAsia" w:cstheme="minorBidi"/>
          <w:kern w:val="2"/>
          <w:szCs w:val="24"/>
          <w14:ligatures w14:val="standardContextual"/>
        </w:rPr>
      </w:pPr>
      <w:hyperlink w:anchor="_Toc190259385" w:history="1">
        <w:r w:rsidRPr="001B3AD5">
          <w:rPr>
            <w:rStyle w:val="Hyperlink"/>
          </w:rPr>
          <w:t>Heading 3: Key Points</w:t>
        </w:r>
        <w:r>
          <w:rPr>
            <w:webHidden/>
          </w:rPr>
          <w:tab/>
        </w:r>
        <w:r>
          <w:rPr>
            <w:webHidden/>
          </w:rPr>
          <w:fldChar w:fldCharType="begin"/>
        </w:r>
        <w:r>
          <w:rPr>
            <w:webHidden/>
          </w:rPr>
          <w:instrText xml:space="preserve"> PAGEREF _Toc190259385 \h </w:instrText>
        </w:r>
        <w:r>
          <w:rPr>
            <w:webHidden/>
          </w:rPr>
        </w:r>
        <w:r>
          <w:rPr>
            <w:webHidden/>
          </w:rPr>
          <w:fldChar w:fldCharType="separate"/>
        </w:r>
        <w:r>
          <w:rPr>
            <w:webHidden/>
          </w:rPr>
          <w:t>2</w:t>
        </w:r>
        <w:r>
          <w:rPr>
            <w:webHidden/>
          </w:rPr>
          <w:fldChar w:fldCharType="end"/>
        </w:r>
      </w:hyperlink>
    </w:p>
    <w:p w14:paraId="1BEA9E61" w14:textId="763BF461" w:rsidR="00454702" w:rsidRDefault="00454702">
      <w:pPr>
        <w:pStyle w:val="TOC1"/>
        <w:rPr>
          <w:rFonts w:eastAsiaTheme="minorEastAsia" w:cstheme="minorBidi"/>
          <w:b w:val="0"/>
          <w:kern w:val="2"/>
          <w:szCs w:val="24"/>
          <w14:ligatures w14:val="standardContextual"/>
        </w:rPr>
      </w:pPr>
      <w:hyperlink w:anchor="_Toc190259386" w:history="1">
        <w:r w:rsidRPr="001B3AD5">
          <w:rPr>
            <w:rStyle w:val="Hyperlink"/>
            <w:i/>
            <w:iCs/>
          </w:rPr>
          <w:t>2.</w:t>
        </w:r>
        <w:r>
          <w:rPr>
            <w:rFonts w:eastAsiaTheme="minorEastAsia" w:cstheme="minorBidi"/>
            <w:b w:val="0"/>
            <w:kern w:val="2"/>
            <w:szCs w:val="24"/>
            <w14:ligatures w14:val="standardContextual"/>
          </w:rPr>
          <w:tab/>
        </w:r>
        <w:r w:rsidRPr="001B3AD5">
          <w:rPr>
            <w:rStyle w:val="Hyperlink"/>
          </w:rPr>
          <w:t>Heading 1: Tables, Figures, and Equations</w:t>
        </w:r>
        <w:r>
          <w:rPr>
            <w:webHidden/>
          </w:rPr>
          <w:tab/>
        </w:r>
        <w:r>
          <w:rPr>
            <w:webHidden/>
          </w:rPr>
          <w:fldChar w:fldCharType="begin"/>
        </w:r>
        <w:r>
          <w:rPr>
            <w:webHidden/>
          </w:rPr>
          <w:instrText xml:space="preserve"> PAGEREF _Toc190259386 \h </w:instrText>
        </w:r>
        <w:r>
          <w:rPr>
            <w:webHidden/>
          </w:rPr>
        </w:r>
        <w:r>
          <w:rPr>
            <w:webHidden/>
          </w:rPr>
          <w:fldChar w:fldCharType="separate"/>
        </w:r>
        <w:r>
          <w:rPr>
            <w:webHidden/>
          </w:rPr>
          <w:t>3</w:t>
        </w:r>
        <w:r>
          <w:rPr>
            <w:webHidden/>
          </w:rPr>
          <w:fldChar w:fldCharType="end"/>
        </w:r>
      </w:hyperlink>
    </w:p>
    <w:p w14:paraId="12CAB8BF" w14:textId="78D74FAB" w:rsidR="00454702" w:rsidRDefault="00454702">
      <w:pPr>
        <w:pStyle w:val="TOC2"/>
        <w:rPr>
          <w:rFonts w:eastAsiaTheme="minorEastAsia" w:cstheme="minorBidi"/>
          <w:kern w:val="2"/>
          <w:szCs w:val="24"/>
          <w14:ligatures w14:val="standardContextual"/>
        </w:rPr>
      </w:pPr>
      <w:hyperlink w:anchor="_Toc190259387" w:history="1">
        <w:r w:rsidRPr="001B3AD5">
          <w:rPr>
            <w:rStyle w:val="Hyperlink"/>
          </w:rPr>
          <w:t>Heading 2: Figures</w:t>
        </w:r>
        <w:r>
          <w:rPr>
            <w:webHidden/>
          </w:rPr>
          <w:tab/>
        </w:r>
        <w:r>
          <w:rPr>
            <w:webHidden/>
          </w:rPr>
          <w:fldChar w:fldCharType="begin"/>
        </w:r>
        <w:r>
          <w:rPr>
            <w:webHidden/>
          </w:rPr>
          <w:instrText xml:space="preserve"> PAGEREF _Toc190259387 \h </w:instrText>
        </w:r>
        <w:r>
          <w:rPr>
            <w:webHidden/>
          </w:rPr>
        </w:r>
        <w:r>
          <w:rPr>
            <w:webHidden/>
          </w:rPr>
          <w:fldChar w:fldCharType="separate"/>
        </w:r>
        <w:r>
          <w:rPr>
            <w:webHidden/>
          </w:rPr>
          <w:t>3</w:t>
        </w:r>
        <w:r>
          <w:rPr>
            <w:webHidden/>
          </w:rPr>
          <w:fldChar w:fldCharType="end"/>
        </w:r>
      </w:hyperlink>
    </w:p>
    <w:p w14:paraId="061E3222" w14:textId="3767BB45" w:rsidR="00454702" w:rsidRDefault="00454702">
      <w:pPr>
        <w:pStyle w:val="TOC3"/>
        <w:rPr>
          <w:rFonts w:eastAsiaTheme="minorEastAsia" w:cstheme="minorBidi"/>
          <w:kern w:val="2"/>
          <w:szCs w:val="24"/>
          <w14:ligatures w14:val="standardContextual"/>
        </w:rPr>
      </w:pPr>
      <w:hyperlink w:anchor="_Toc190259388" w:history="1">
        <w:r w:rsidRPr="001B3AD5">
          <w:rPr>
            <w:rStyle w:val="Hyperlink"/>
          </w:rPr>
          <w:t>Heading 3: Inserting Figures</w:t>
        </w:r>
        <w:r>
          <w:rPr>
            <w:webHidden/>
          </w:rPr>
          <w:tab/>
        </w:r>
        <w:r>
          <w:rPr>
            <w:webHidden/>
          </w:rPr>
          <w:fldChar w:fldCharType="begin"/>
        </w:r>
        <w:r>
          <w:rPr>
            <w:webHidden/>
          </w:rPr>
          <w:instrText xml:space="preserve"> PAGEREF _Toc190259388 \h </w:instrText>
        </w:r>
        <w:r>
          <w:rPr>
            <w:webHidden/>
          </w:rPr>
        </w:r>
        <w:r>
          <w:rPr>
            <w:webHidden/>
          </w:rPr>
          <w:fldChar w:fldCharType="separate"/>
        </w:r>
        <w:r>
          <w:rPr>
            <w:webHidden/>
          </w:rPr>
          <w:t>3</w:t>
        </w:r>
        <w:r>
          <w:rPr>
            <w:webHidden/>
          </w:rPr>
          <w:fldChar w:fldCharType="end"/>
        </w:r>
      </w:hyperlink>
    </w:p>
    <w:p w14:paraId="4F760569" w14:textId="1CDC27D9" w:rsidR="00454702" w:rsidRDefault="00454702">
      <w:pPr>
        <w:pStyle w:val="TOC3"/>
        <w:rPr>
          <w:rFonts w:eastAsiaTheme="minorEastAsia" w:cstheme="minorBidi"/>
          <w:kern w:val="2"/>
          <w:szCs w:val="24"/>
          <w14:ligatures w14:val="standardContextual"/>
        </w:rPr>
      </w:pPr>
      <w:hyperlink w:anchor="_Toc190259389" w:history="1">
        <w:r w:rsidRPr="001B3AD5">
          <w:rPr>
            <w:rStyle w:val="Hyperlink"/>
          </w:rPr>
          <w:t>Heading 3: Inserting Figure Captions</w:t>
        </w:r>
        <w:r>
          <w:rPr>
            <w:webHidden/>
          </w:rPr>
          <w:tab/>
        </w:r>
        <w:r>
          <w:rPr>
            <w:webHidden/>
          </w:rPr>
          <w:fldChar w:fldCharType="begin"/>
        </w:r>
        <w:r>
          <w:rPr>
            <w:webHidden/>
          </w:rPr>
          <w:instrText xml:space="preserve"> PAGEREF _Toc190259389 \h </w:instrText>
        </w:r>
        <w:r>
          <w:rPr>
            <w:webHidden/>
          </w:rPr>
        </w:r>
        <w:r>
          <w:rPr>
            <w:webHidden/>
          </w:rPr>
          <w:fldChar w:fldCharType="separate"/>
        </w:r>
        <w:r>
          <w:rPr>
            <w:webHidden/>
          </w:rPr>
          <w:t>3</w:t>
        </w:r>
        <w:r>
          <w:rPr>
            <w:webHidden/>
          </w:rPr>
          <w:fldChar w:fldCharType="end"/>
        </w:r>
      </w:hyperlink>
    </w:p>
    <w:p w14:paraId="7DBA7CC9" w14:textId="0DC382CF" w:rsidR="00454702" w:rsidRDefault="00454702">
      <w:pPr>
        <w:pStyle w:val="TOC3"/>
        <w:rPr>
          <w:rFonts w:eastAsiaTheme="minorEastAsia" w:cstheme="minorBidi"/>
          <w:kern w:val="2"/>
          <w:szCs w:val="24"/>
          <w14:ligatures w14:val="standardContextual"/>
        </w:rPr>
      </w:pPr>
      <w:hyperlink w:anchor="_Toc190259390" w:history="1">
        <w:r w:rsidRPr="001B3AD5">
          <w:rPr>
            <w:rStyle w:val="Hyperlink"/>
          </w:rPr>
          <w:t>Heading 3: Inserting Tables</w:t>
        </w:r>
        <w:r>
          <w:rPr>
            <w:webHidden/>
          </w:rPr>
          <w:tab/>
        </w:r>
        <w:r>
          <w:rPr>
            <w:webHidden/>
          </w:rPr>
          <w:fldChar w:fldCharType="begin"/>
        </w:r>
        <w:r>
          <w:rPr>
            <w:webHidden/>
          </w:rPr>
          <w:instrText xml:space="preserve"> PAGEREF _Toc190259390 \h </w:instrText>
        </w:r>
        <w:r>
          <w:rPr>
            <w:webHidden/>
          </w:rPr>
        </w:r>
        <w:r>
          <w:rPr>
            <w:webHidden/>
          </w:rPr>
          <w:fldChar w:fldCharType="separate"/>
        </w:r>
        <w:r>
          <w:rPr>
            <w:webHidden/>
          </w:rPr>
          <w:t>4</w:t>
        </w:r>
        <w:r>
          <w:rPr>
            <w:webHidden/>
          </w:rPr>
          <w:fldChar w:fldCharType="end"/>
        </w:r>
      </w:hyperlink>
    </w:p>
    <w:p w14:paraId="76521D95" w14:textId="2D293616" w:rsidR="00454702" w:rsidRDefault="00454702">
      <w:pPr>
        <w:pStyle w:val="TOC3"/>
        <w:rPr>
          <w:rFonts w:eastAsiaTheme="minorEastAsia" w:cstheme="minorBidi"/>
          <w:kern w:val="2"/>
          <w:szCs w:val="24"/>
          <w14:ligatures w14:val="standardContextual"/>
        </w:rPr>
      </w:pPr>
      <w:hyperlink w:anchor="_Toc190259391" w:history="1">
        <w:r w:rsidRPr="001B3AD5">
          <w:rPr>
            <w:rStyle w:val="Hyperlink"/>
          </w:rPr>
          <w:t>Heading 3: Inserting Table Captions</w:t>
        </w:r>
        <w:r>
          <w:rPr>
            <w:webHidden/>
          </w:rPr>
          <w:tab/>
        </w:r>
        <w:r>
          <w:rPr>
            <w:webHidden/>
          </w:rPr>
          <w:fldChar w:fldCharType="begin"/>
        </w:r>
        <w:r>
          <w:rPr>
            <w:webHidden/>
          </w:rPr>
          <w:instrText xml:space="preserve"> PAGEREF _Toc190259391 \h </w:instrText>
        </w:r>
        <w:r>
          <w:rPr>
            <w:webHidden/>
          </w:rPr>
        </w:r>
        <w:r>
          <w:rPr>
            <w:webHidden/>
          </w:rPr>
          <w:fldChar w:fldCharType="separate"/>
        </w:r>
        <w:r>
          <w:rPr>
            <w:webHidden/>
          </w:rPr>
          <w:t>4</w:t>
        </w:r>
        <w:r>
          <w:rPr>
            <w:webHidden/>
          </w:rPr>
          <w:fldChar w:fldCharType="end"/>
        </w:r>
      </w:hyperlink>
    </w:p>
    <w:p w14:paraId="4745D2FE" w14:textId="31E9AAEF" w:rsidR="00454702" w:rsidRDefault="00454702">
      <w:pPr>
        <w:pStyle w:val="TOC1"/>
        <w:rPr>
          <w:rFonts w:eastAsiaTheme="minorEastAsia" w:cstheme="minorBidi"/>
          <w:b w:val="0"/>
          <w:kern w:val="2"/>
          <w:szCs w:val="24"/>
          <w14:ligatures w14:val="standardContextual"/>
        </w:rPr>
      </w:pPr>
      <w:hyperlink w:anchor="_Toc190259392" w:history="1">
        <w:r w:rsidRPr="001B3AD5">
          <w:rPr>
            <w:rStyle w:val="Hyperlink"/>
            <w:i/>
            <w:iCs/>
          </w:rPr>
          <w:t>A.</w:t>
        </w:r>
        <w:r>
          <w:rPr>
            <w:rFonts w:eastAsiaTheme="minorEastAsia" w:cstheme="minorBidi"/>
            <w:b w:val="0"/>
            <w:kern w:val="2"/>
            <w:szCs w:val="24"/>
            <w14:ligatures w14:val="standardContextual"/>
          </w:rPr>
          <w:tab/>
        </w:r>
        <w:r w:rsidRPr="001B3AD5">
          <w:rPr>
            <w:rStyle w:val="Hyperlink"/>
          </w:rPr>
          <w:t>Heading 6: Appendix</w:t>
        </w:r>
        <w:r>
          <w:rPr>
            <w:webHidden/>
          </w:rPr>
          <w:tab/>
        </w:r>
        <w:r>
          <w:rPr>
            <w:webHidden/>
          </w:rPr>
          <w:fldChar w:fldCharType="begin"/>
        </w:r>
        <w:r>
          <w:rPr>
            <w:webHidden/>
          </w:rPr>
          <w:instrText xml:space="preserve"> PAGEREF _Toc190259392 \h </w:instrText>
        </w:r>
        <w:r>
          <w:rPr>
            <w:webHidden/>
          </w:rPr>
        </w:r>
        <w:r>
          <w:rPr>
            <w:webHidden/>
          </w:rPr>
          <w:fldChar w:fldCharType="separate"/>
        </w:r>
        <w:r>
          <w:rPr>
            <w:webHidden/>
          </w:rPr>
          <w:t>5</w:t>
        </w:r>
        <w:r>
          <w:rPr>
            <w:webHidden/>
          </w:rPr>
          <w:fldChar w:fldCharType="end"/>
        </w:r>
      </w:hyperlink>
    </w:p>
    <w:p w14:paraId="5CBC2979" w14:textId="2FA32D5E" w:rsidR="00454702" w:rsidRDefault="00454702">
      <w:pPr>
        <w:pStyle w:val="TOC2"/>
        <w:rPr>
          <w:rFonts w:eastAsiaTheme="minorEastAsia" w:cstheme="minorBidi"/>
          <w:kern w:val="2"/>
          <w:szCs w:val="24"/>
          <w14:ligatures w14:val="standardContextual"/>
        </w:rPr>
      </w:pPr>
      <w:hyperlink w:anchor="_Toc190259393" w:history="1">
        <w:r w:rsidRPr="001B3AD5">
          <w:rPr>
            <w:rStyle w:val="Hyperlink"/>
          </w:rPr>
          <w:t>EPRI Call Out Box</w:t>
        </w:r>
        <w:r>
          <w:rPr>
            <w:webHidden/>
          </w:rPr>
          <w:tab/>
        </w:r>
        <w:r>
          <w:rPr>
            <w:webHidden/>
          </w:rPr>
          <w:fldChar w:fldCharType="begin"/>
        </w:r>
        <w:r>
          <w:rPr>
            <w:webHidden/>
          </w:rPr>
          <w:instrText xml:space="preserve"> PAGEREF _Toc190259393 \h </w:instrText>
        </w:r>
        <w:r>
          <w:rPr>
            <w:webHidden/>
          </w:rPr>
        </w:r>
        <w:r>
          <w:rPr>
            <w:webHidden/>
          </w:rPr>
          <w:fldChar w:fldCharType="separate"/>
        </w:r>
        <w:r>
          <w:rPr>
            <w:webHidden/>
          </w:rPr>
          <w:t>5</w:t>
        </w:r>
        <w:r>
          <w:rPr>
            <w:webHidden/>
          </w:rPr>
          <w:fldChar w:fldCharType="end"/>
        </w:r>
      </w:hyperlink>
    </w:p>
    <w:p w14:paraId="270AAB87" w14:textId="398FE092" w:rsidR="00BF4FF1" w:rsidRDefault="005B5C1F" w:rsidP="007929B3">
      <w:pPr>
        <w:pStyle w:val="EPRINormal"/>
      </w:pPr>
      <w:r>
        <w:rPr>
          <w:b/>
          <w:bCs/>
          <w:caps/>
          <w:color w:val="C00000"/>
        </w:rPr>
        <w:fldChar w:fldCharType="end"/>
      </w:r>
    </w:p>
    <w:p w14:paraId="6049BDEF" w14:textId="2A2D15CC" w:rsidR="00AC3C70" w:rsidRDefault="007C6548">
      <w:pPr>
        <w:pStyle w:val="TableofFigures"/>
        <w:rPr>
          <w:rFonts w:eastAsiaTheme="minorEastAsia" w:cstheme="minorBidi"/>
          <w:noProof/>
          <w:kern w:val="2"/>
          <w:sz w:val="22"/>
          <w:szCs w:val="22"/>
          <w14:ligatures w14:val="standardContextual"/>
        </w:rPr>
      </w:pPr>
      <w:r>
        <w:rPr>
          <w:color w:val="C00000"/>
        </w:rPr>
        <w:fldChar w:fldCharType="begin"/>
      </w:r>
      <w:r>
        <w:rPr>
          <w:color w:val="C00000"/>
        </w:rPr>
        <w:instrText xml:space="preserve"> TOC \h \z \t "Caption,Caption - Table" \c "Table" </w:instrText>
      </w:r>
      <w:r>
        <w:rPr>
          <w:color w:val="C00000"/>
        </w:rPr>
        <w:fldChar w:fldCharType="separate"/>
      </w:r>
    </w:p>
    <w:p w14:paraId="5B99B2D4" w14:textId="08085AC9" w:rsidR="00BD33CF" w:rsidRDefault="007C6548" w:rsidP="00AB226B">
      <w:pPr>
        <w:pStyle w:val="EPRISectionTitle"/>
      </w:pPr>
      <w:r>
        <w:rPr>
          <w:color w:val="C00000"/>
        </w:rPr>
        <w:lastRenderedPageBreak/>
        <w:fldChar w:fldCharType="end"/>
      </w:r>
      <w:r w:rsidR="00BD33CF">
        <w:t>Mandatory Software installation Information</w:t>
      </w:r>
    </w:p>
    <w:p w14:paraId="326E49C1" w14:textId="77777777" w:rsidR="00BD33CF" w:rsidRDefault="00BD33CF" w:rsidP="00BD33CF">
      <w:pPr>
        <w:pStyle w:val="EPRIFrontMatter"/>
      </w:pPr>
      <w:r>
        <w:t>Both software statements below (and their titles) need to be inserted into the Installation section of the software manual.</w:t>
      </w:r>
    </w:p>
    <w:p w14:paraId="4C1049AE" w14:textId="77777777" w:rsidR="00BD33CF" w:rsidRPr="009F2834" w:rsidRDefault="00BD33CF" w:rsidP="00BD33CF">
      <w:pPr>
        <w:pStyle w:val="EPRIFrontMatterSubhead"/>
      </w:pPr>
      <w:r w:rsidRPr="009F2834">
        <w:t>Installation of EPRI Software at Client Site</w:t>
      </w:r>
    </w:p>
    <w:p w14:paraId="27E76683" w14:textId="77777777" w:rsidR="00BD33CF" w:rsidRPr="009F2834" w:rsidRDefault="00BD33CF" w:rsidP="00BD33CF">
      <w:pPr>
        <w:pStyle w:val="EPRIFrontMatter"/>
      </w:pPr>
      <w:r>
        <w:t>This software uses third party software products, operating systems, and hardware platforms. Over time, security issues may be uncovered in these third party products. You should review your use of this software with your Information Technology (IT) department to ensure that all recommended security updates and patches are installed to all third party products when needed.</w:t>
      </w:r>
    </w:p>
    <w:p w14:paraId="7354824F" w14:textId="77777777" w:rsidR="00BD33CF" w:rsidRPr="00531988" w:rsidRDefault="00BD33CF" w:rsidP="00BD33CF">
      <w:pPr>
        <w:pStyle w:val="EPRIFrontMatterSubhead"/>
      </w:pPr>
      <w:r w:rsidRPr="009F2834">
        <w:t>If you experience difficulties accessing the application</w:t>
      </w:r>
    </w:p>
    <w:p w14:paraId="0C17FEEC" w14:textId="77777777" w:rsidR="00BD33CF" w:rsidRDefault="00BD33CF" w:rsidP="00BD33CF">
      <w:pPr>
        <w:pStyle w:val="EPRIFrontMatter"/>
        <w:rPr>
          <w:rFonts w:cs="Times"/>
        </w:rPr>
      </w:pPr>
      <w:r>
        <w:rPr>
          <w:color w:val="000000"/>
        </w:rPr>
        <w:t>If you experience difficulties accessing the application after standard installation</w:t>
      </w:r>
      <w:r w:rsidRPr="009F2834">
        <w:t xml:space="preserve">, please consult your IT department personnel to have proper access permissions setup for your use. If the problem cannot be resolved, </w:t>
      </w:r>
      <w:r w:rsidRPr="009F2834">
        <w:rPr>
          <w:rFonts w:cs="Times"/>
        </w:rPr>
        <w:t xml:space="preserve">please call the EPRI Customer Assistance Center (CAC) at 1-800-313-3774 (or email </w:t>
      </w:r>
      <w:hyperlink r:id="rId26" w:tooltip="mailto:askepri@epri.com" w:history="1">
        <w:r w:rsidRPr="00CA238A">
          <w:rPr>
            <w:rStyle w:val="Hyperlink"/>
          </w:rPr>
          <w:t>askepri@epri.com</w:t>
        </w:r>
      </w:hyperlink>
      <w:r w:rsidRPr="009F2834">
        <w:rPr>
          <w:rFonts w:cs="Times"/>
        </w:rPr>
        <w:t>).</w:t>
      </w:r>
    </w:p>
    <w:p w14:paraId="2B826920" w14:textId="0C2B8CC1" w:rsidR="002F1F25" w:rsidRDefault="002F1F25" w:rsidP="00BD33CF">
      <w:pPr>
        <w:pStyle w:val="EPRIFrontMatter"/>
      </w:pPr>
    </w:p>
    <w:p w14:paraId="50D3513B" w14:textId="77777777" w:rsidR="002F1F25" w:rsidRDefault="002F1F25" w:rsidP="002F1F25">
      <w:pPr>
        <w:pStyle w:val="EPRIFrontMatter"/>
        <w:rPr>
          <w:caps/>
          <w:color w:val="C00000"/>
        </w:rPr>
      </w:pPr>
      <w:r w:rsidRPr="000A1E91">
        <w:rPr>
          <w:caps/>
          <w:color w:val="C00000"/>
        </w:rPr>
        <w:t>[</w:t>
      </w:r>
      <w:r w:rsidRPr="000A1E91">
        <w:rPr>
          <w:b/>
          <w:bCs/>
          <w:caps/>
          <w:color w:val="C00000"/>
        </w:rPr>
        <w:t>DO NOT DELETE this Section Break.</w:t>
      </w:r>
      <w:r w:rsidRPr="000A1E91">
        <w:rPr>
          <w:caps/>
          <w:color w:val="C00000"/>
        </w:rPr>
        <w:t>]</w:t>
      </w:r>
    </w:p>
    <w:p w14:paraId="7DC38507" w14:textId="77777777" w:rsidR="002F1F25" w:rsidRPr="00BD33CF" w:rsidRDefault="002F1F25" w:rsidP="00BD33CF">
      <w:pPr>
        <w:pStyle w:val="EPRIFrontMatter"/>
      </w:pPr>
    </w:p>
    <w:p w14:paraId="227B3DF2" w14:textId="77777777" w:rsidR="00BF4FF1" w:rsidRPr="004F6440" w:rsidRDefault="00BF4FF1" w:rsidP="00BF4FF1"/>
    <w:p w14:paraId="6D043AC3" w14:textId="77777777" w:rsidR="002448F7" w:rsidRDefault="002448F7" w:rsidP="00712A0C">
      <w:pPr>
        <w:pStyle w:val="EPRINormal"/>
        <w:sectPr w:rsidR="002448F7" w:rsidSect="00D258CB">
          <w:headerReference w:type="even" r:id="rId27"/>
          <w:headerReference w:type="default" r:id="rId28"/>
          <w:footerReference w:type="even" r:id="rId29"/>
          <w:footerReference w:type="default" r:id="rId30"/>
          <w:headerReference w:type="first" r:id="rId31"/>
          <w:footerReference w:type="first" r:id="rId32"/>
          <w:pgSz w:w="12240" w:h="15840" w:code="1"/>
          <w:pgMar w:top="1440" w:right="1440" w:bottom="1440" w:left="1440" w:header="274" w:footer="720" w:gutter="0"/>
          <w:pgNumType w:fmt="lowerRoman"/>
          <w:cols w:space="720"/>
          <w:docGrid w:linePitch="360"/>
        </w:sectPr>
      </w:pPr>
    </w:p>
    <w:p w14:paraId="4BD52B54" w14:textId="77777777" w:rsidR="00FB60BE" w:rsidRPr="00275884" w:rsidRDefault="00FB60BE" w:rsidP="00454702">
      <w:pPr>
        <w:pStyle w:val="Heading1"/>
      </w:pPr>
      <w:bookmarkStart w:id="14" w:name="_Toc190259377"/>
      <w:r>
        <w:lastRenderedPageBreak/>
        <w:t>Heading 1: Examples of Styles</w:t>
      </w:r>
      <w:bookmarkEnd w:id="14"/>
    </w:p>
    <w:p w14:paraId="4BEC2396" w14:textId="77777777" w:rsidR="00FB60BE" w:rsidRDefault="00FB60BE" w:rsidP="00FB60BE">
      <w:pPr>
        <w:pStyle w:val="Heading2"/>
      </w:pPr>
      <w:bookmarkStart w:id="15" w:name="_Toc127205625"/>
      <w:bookmarkStart w:id="16" w:name="_Toc127258936"/>
      <w:bookmarkStart w:id="17" w:name="_Toc127259205"/>
      <w:bookmarkStart w:id="18" w:name="_Toc127259235"/>
      <w:bookmarkStart w:id="19" w:name="_Toc127453254"/>
      <w:bookmarkStart w:id="20" w:name="_Toc190259378"/>
      <w:r>
        <w:t>Heading 2</w:t>
      </w:r>
      <w:bookmarkEnd w:id="15"/>
      <w:bookmarkEnd w:id="16"/>
      <w:bookmarkEnd w:id="17"/>
      <w:bookmarkEnd w:id="18"/>
      <w:bookmarkEnd w:id="19"/>
      <w:r>
        <w:t>: Style Examples</w:t>
      </w:r>
      <w:bookmarkEnd w:id="20"/>
    </w:p>
    <w:p w14:paraId="3D1E04D0" w14:textId="77777777" w:rsidR="00FB60BE" w:rsidRPr="00E3180D" w:rsidRDefault="00FB60BE" w:rsidP="00FB60BE">
      <w:pPr>
        <w:pStyle w:val="Heading3"/>
      </w:pPr>
      <w:bookmarkStart w:id="21" w:name="_Toc190259379"/>
      <w:r>
        <w:t>Heading 3: EPRI Normal</w:t>
      </w:r>
      <w:bookmarkEnd w:id="21"/>
    </w:p>
    <w:p w14:paraId="43AB78CD" w14:textId="77777777" w:rsidR="00FB60BE" w:rsidRDefault="00FB60BE" w:rsidP="008E27AD">
      <w:pPr>
        <w:pStyle w:val="EPRINormal"/>
      </w:pPr>
      <w:r>
        <w:t>EPRI Normal: This style is used for all normal paragraph text. Its font size and line spacing are within ADA standards.</w:t>
      </w:r>
    </w:p>
    <w:p w14:paraId="24463720" w14:textId="77777777" w:rsidR="00FB60BE" w:rsidRPr="00AB0298" w:rsidRDefault="00FB60BE" w:rsidP="00FB60BE">
      <w:pPr>
        <w:pStyle w:val="Heading3"/>
      </w:pPr>
      <w:bookmarkStart w:id="22" w:name="_Toc190259380"/>
      <w:r>
        <w:t>Heading 3: Numbered List</w:t>
      </w:r>
      <w:bookmarkEnd w:id="22"/>
    </w:p>
    <w:p w14:paraId="34BD9A9F" w14:textId="77777777" w:rsidR="00FB60BE" w:rsidRPr="007948A0" w:rsidRDefault="00FB60BE" w:rsidP="00FB60BE">
      <w:pPr>
        <w:pStyle w:val="EPRINumberedList"/>
      </w:pPr>
      <w:r>
        <w:t>EPRI Numbered List</w:t>
      </w:r>
    </w:p>
    <w:p w14:paraId="68E190FD" w14:textId="77777777" w:rsidR="00FB60BE" w:rsidRPr="007948A0" w:rsidRDefault="00FB60BE" w:rsidP="00FB60BE">
      <w:pPr>
        <w:pStyle w:val="EPRINumberedList"/>
      </w:pPr>
      <w:r>
        <w:t>EPRI Numbered List</w:t>
      </w:r>
    </w:p>
    <w:p w14:paraId="308421D6" w14:textId="77777777" w:rsidR="00FB60BE" w:rsidRPr="007948A0" w:rsidRDefault="00FB60BE" w:rsidP="00FB60BE">
      <w:pPr>
        <w:pStyle w:val="EPRINumberedList"/>
      </w:pPr>
      <w:bookmarkStart w:id="23" w:name="_Toc127205626"/>
      <w:bookmarkStart w:id="24" w:name="_Toc127258937"/>
      <w:bookmarkStart w:id="25" w:name="_Toc127259206"/>
      <w:bookmarkStart w:id="26" w:name="_Toc127259236"/>
      <w:bookmarkStart w:id="27" w:name="_Toc127453255"/>
      <w:r>
        <w:t>EPRI Numbered List</w:t>
      </w:r>
    </w:p>
    <w:p w14:paraId="5812E61C" w14:textId="77777777" w:rsidR="00FB60BE" w:rsidRPr="00AB0298" w:rsidRDefault="00FB60BE" w:rsidP="00FB60BE">
      <w:pPr>
        <w:pStyle w:val="Heading3"/>
      </w:pPr>
      <w:bookmarkStart w:id="28" w:name="_Toc190259381"/>
      <w:bookmarkEnd w:id="23"/>
      <w:bookmarkEnd w:id="24"/>
      <w:bookmarkEnd w:id="25"/>
      <w:bookmarkEnd w:id="26"/>
      <w:bookmarkEnd w:id="27"/>
      <w:r>
        <w:t>Heading 3: Bullets</w:t>
      </w:r>
      <w:bookmarkEnd w:id="28"/>
    </w:p>
    <w:p w14:paraId="68129211" w14:textId="77777777" w:rsidR="00FB60BE" w:rsidRPr="008E27AD" w:rsidRDefault="00FB60BE" w:rsidP="008E27AD">
      <w:pPr>
        <w:pStyle w:val="EPRIBulletedList"/>
      </w:pPr>
      <w:r w:rsidRPr="008E27AD">
        <w:t>EPRI Bulleted List</w:t>
      </w:r>
    </w:p>
    <w:p w14:paraId="2B7A8479" w14:textId="77777777" w:rsidR="00FB60BE" w:rsidRPr="007948A0" w:rsidRDefault="00FB60BE" w:rsidP="008E27AD">
      <w:pPr>
        <w:pStyle w:val="EPRIBulletedList"/>
      </w:pPr>
      <w:r>
        <w:t>EPRI Bulleted List</w:t>
      </w:r>
    </w:p>
    <w:p w14:paraId="1638D7D2" w14:textId="77777777" w:rsidR="00FB60BE" w:rsidRPr="007948A0" w:rsidRDefault="00FB60BE" w:rsidP="008E27AD">
      <w:pPr>
        <w:pStyle w:val="EPRIBulletedList"/>
      </w:pPr>
      <w:r>
        <w:t>EPRI Bulleted List</w:t>
      </w:r>
    </w:p>
    <w:p w14:paraId="1DBC602B" w14:textId="77777777" w:rsidR="00FB60BE" w:rsidRPr="007948A0" w:rsidRDefault="00FB60BE" w:rsidP="00FB60BE">
      <w:pPr>
        <w:pStyle w:val="EPRISubBulletedList"/>
      </w:pPr>
      <w:r>
        <w:t>EPRI Sub Bulleted List</w:t>
      </w:r>
    </w:p>
    <w:p w14:paraId="5EC21308" w14:textId="77777777" w:rsidR="00FB60BE" w:rsidRDefault="00FB60BE" w:rsidP="00FB60BE">
      <w:pPr>
        <w:pStyle w:val="EPRISubBulletedList2"/>
      </w:pPr>
      <w:r>
        <w:t>EPRI Sub Bulleted List 2</w:t>
      </w:r>
    </w:p>
    <w:p w14:paraId="566109B3" w14:textId="77777777" w:rsidR="00FB60BE" w:rsidRPr="007948A0" w:rsidRDefault="00FB60BE" w:rsidP="008E27AD">
      <w:pPr>
        <w:pStyle w:val="EPRIBulletedList"/>
      </w:pPr>
      <w:bookmarkStart w:id="29" w:name="_Toc127205627"/>
      <w:r>
        <w:t>EPRI Bulleted List</w:t>
      </w:r>
    </w:p>
    <w:p w14:paraId="63BDF22A" w14:textId="77777777" w:rsidR="00FB60BE" w:rsidRPr="00AB0298" w:rsidRDefault="00FB60BE" w:rsidP="00FB60BE">
      <w:pPr>
        <w:pStyle w:val="Heading3"/>
      </w:pPr>
      <w:bookmarkStart w:id="30" w:name="_Toc190259382"/>
      <w:bookmarkEnd w:id="29"/>
      <w:r>
        <w:t>Heading 3: Lettered List</w:t>
      </w:r>
      <w:bookmarkEnd w:id="30"/>
    </w:p>
    <w:p w14:paraId="090022CF" w14:textId="77777777" w:rsidR="00FB60BE" w:rsidRDefault="00FB60BE" w:rsidP="00FB60BE">
      <w:pPr>
        <w:pStyle w:val="EPRILetteredList"/>
      </w:pPr>
      <w:r>
        <w:t>EPRI Lettered List</w:t>
      </w:r>
    </w:p>
    <w:p w14:paraId="654401BD" w14:textId="77777777" w:rsidR="00FB60BE" w:rsidRDefault="00FB60BE" w:rsidP="00FB60BE">
      <w:pPr>
        <w:pStyle w:val="EPRILetteredList"/>
      </w:pPr>
      <w:r>
        <w:t>EPRI Lettered List</w:t>
      </w:r>
    </w:p>
    <w:p w14:paraId="7D03A5BE" w14:textId="77777777" w:rsidR="00FB60BE" w:rsidRDefault="00FB60BE" w:rsidP="00FB60BE">
      <w:pPr>
        <w:pStyle w:val="EPRILetteredList"/>
      </w:pPr>
      <w:r>
        <w:t>EPRI Lettered List</w:t>
      </w:r>
    </w:p>
    <w:p w14:paraId="0FFA746B" w14:textId="77777777" w:rsidR="00FB60BE" w:rsidRPr="00AB0298" w:rsidRDefault="00FB60BE" w:rsidP="00FB60BE">
      <w:pPr>
        <w:pStyle w:val="Heading3"/>
      </w:pPr>
      <w:bookmarkStart w:id="31" w:name="_Toc190259383"/>
      <w:r>
        <w:t>Heading 3: Block Quote</w:t>
      </w:r>
      <w:bookmarkEnd w:id="31"/>
    </w:p>
    <w:p w14:paraId="1650F33B" w14:textId="77777777" w:rsidR="00FB60BE" w:rsidRDefault="00FB60BE" w:rsidP="00FB60BE">
      <w:pPr>
        <w:pStyle w:val="EPRIBlockQuote"/>
      </w:pPr>
      <w:r>
        <w:t xml:space="preserve">EPRI Block Quote: This style is indented from the left and the right so that the quotes stand out from the text. </w:t>
      </w:r>
    </w:p>
    <w:p w14:paraId="3A8FE76A" w14:textId="77777777" w:rsidR="00FB60BE" w:rsidRDefault="00FB60BE" w:rsidP="00FB60BE">
      <w:pPr>
        <w:pStyle w:val="EPRIBlockQuoteSource"/>
      </w:pPr>
      <w:r w:rsidRPr="009E4A53">
        <w:t>To give credit, use EPRI Block Quote Source</w:t>
      </w:r>
    </w:p>
    <w:p w14:paraId="3DADA433" w14:textId="6EE6CFEC" w:rsidR="00FB60BE" w:rsidRDefault="00FB60BE" w:rsidP="00FB60BE">
      <w:pPr>
        <w:pStyle w:val="EPRINormal"/>
      </w:pPr>
      <w:r>
        <w:br w:type="page"/>
      </w:r>
    </w:p>
    <w:p w14:paraId="4981186F" w14:textId="77777777" w:rsidR="00FB60BE" w:rsidRPr="009E4A53" w:rsidRDefault="00FB60BE" w:rsidP="00FB60BE">
      <w:pPr>
        <w:pStyle w:val="Heading2"/>
        <w:rPr>
          <w:i/>
        </w:rPr>
      </w:pPr>
      <w:bookmarkStart w:id="32" w:name="_Toc190259384"/>
      <w:r>
        <w:lastRenderedPageBreak/>
        <w:t>Heading 2: Auto Text Examples</w:t>
      </w:r>
      <w:bookmarkEnd w:id="32"/>
    </w:p>
    <w:p w14:paraId="78934757" w14:textId="77777777" w:rsidR="00FB60BE" w:rsidRDefault="00FB60BE" w:rsidP="00FB60BE">
      <w:pPr>
        <w:pStyle w:val="Heading3"/>
      </w:pPr>
      <w:bookmarkStart w:id="33" w:name="_Toc190259385"/>
      <w:r>
        <w:t>Heading 3: Key Points</w:t>
      </w:r>
      <w:bookmarkEnd w:id="33"/>
    </w:p>
    <w:p w14:paraId="4524DFD2" w14:textId="38502863" w:rsidR="00FB60BE" w:rsidRDefault="00FB60BE" w:rsidP="00FB60BE">
      <w:pPr>
        <w:pStyle w:val="EPRINormal"/>
      </w:pPr>
      <w:r w:rsidRPr="008139F6">
        <w:t xml:space="preserve">Key Points are inserted by </w:t>
      </w:r>
      <w:r>
        <w:t>selecting</w:t>
      </w:r>
      <w:r w:rsidRPr="008139F6">
        <w:t xml:space="preserve"> </w:t>
      </w:r>
      <w:r w:rsidRPr="00E3180D">
        <w:rPr>
          <w:b/>
          <w:bCs/>
        </w:rPr>
        <w:t>Insert&gt;Quick Parts&gt;Auto Text</w:t>
      </w:r>
      <w:r>
        <w:t>.</w:t>
      </w:r>
      <w:r w:rsidRPr="008139F6">
        <w:t xml:space="preserve"> </w:t>
      </w:r>
    </w:p>
    <w:p w14:paraId="2DB68CA0" w14:textId="48E2F717" w:rsidR="00B6631A" w:rsidRDefault="00B6631A" w:rsidP="00B6631A">
      <w:pPr>
        <w:pStyle w:val="EPRIKeyPointText"/>
      </w:pPr>
      <w:r w:rsidRPr="00BD1033">
        <w:rPr>
          <w:noProof/>
          <w:color w:val="001D7A"/>
        </w:rPr>
        <w:drawing>
          <wp:inline distT="0" distB="0" distL="0" distR="0" wp14:anchorId="0E809789" wp14:editId="546F41F6">
            <wp:extent cx="304800" cy="314325"/>
            <wp:effectExtent l="0" t="0" r="0" b="9525"/>
            <wp:docPr id="21" name="Graphic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a:extLst>
                        <a:ext uri="{C183D7F6-B498-43B3-948B-1728B52AA6E4}">
                          <adec:decorative xmlns:adec="http://schemas.microsoft.com/office/drawing/2017/decorative" val="1"/>
                        </a:ext>
                      </a:extLst>
                    </pic:cNvPr>
                    <pic:cNvPicPr/>
                  </pic:nvPicPr>
                  <pic:blipFill>
                    <a:blip r:embed="rId33">
                      <a:extLst>
                        <a:ext uri="{96DAC541-7B7A-43D3-8B79-37D633B846F1}">
                          <asvg:svgBlip xmlns:asvg="http://schemas.microsoft.com/office/drawing/2016/SVG/main" r:embed="rId34"/>
                        </a:ext>
                      </a:extLst>
                    </a:blip>
                    <a:stretch>
                      <a:fillRect/>
                    </a:stretch>
                  </pic:blipFill>
                  <pic:spPr>
                    <a:xfrm>
                      <a:off x="0" y="0"/>
                      <a:ext cx="304800" cy="314325"/>
                    </a:xfrm>
                    <a:prstGeom prst="rect">
                      <a:avLst/>
                    </a:prstGeom>
                  </pic:spPr>
                </pic:pic>
              </a:graphicData>
            </a:graphic>
          </wp:inline>
        </w:drawing>
      </w:r>
      <w:r w:rsidRPr="00BD1033">
        <w:rPr>
          <w:b/>
          <w:bCs/>
          <w:color w:val="001D7A"/>
          <w:position w:val="14"/>
        </w:rPr>
        <w:t xml:space="preserve"> </w:t>
      </w:r>
      <w:r w:rsidRPr="00D93BEB">
        <w:rPr>
          <w:rStyle w:val="EPRIKeyPointColorCharacter"/>
        </w:rPr>
        <w:t>Key Information Point</w:t>
      </w:r>
      <w:r>
        <w:br/>
      </w:r>
      <w:r w:rsidR="00B13743">
        <w:t>Scroll through the list and s</w:t>
      </w:r>
      <w:r w:rsidR="00B13743" w:rsidRPr="008139F6">
        <w:t>elect the appropriate key point</w:t>
      </w:r>
      <w:r w:rsidR="00B13743">
        <w:t xml:space="preserve"> category. The Auto Text list is arranged in sections for ease of use.</w:t>
      </w:r>
      <w:r>
        <w:br/>
      </w:r>
    </w:p>
    <w:p w14:paraId="4F3DAE51" w14:textId="77777777" w:rsidR="00B6631A" w:rsidRDefault="00B6631A" w:rsidP="00B6631A">
      <w:pPr>
        <w:pStyle w:val="EPRINormal"/>
      </w:pPr>
    </w:p>
    <w:p w14:paraId="1056EC71" w14:textId="77777777" w:rsidR="00B13743" w:rsidRDefault="00B13743" w:rsidP="00B6631A">
      <w:pPr>
        <w:pStyle w:val="EPRINormal"/>
      </w:pPr>
    </w:p>
    <w:p w14:paraId="7052285E" w14:textId="77777777" w:rsidR="00B13743" w:rsidRDefault="00B13743" w:rsidP="00B6631A">
      <w:pPr>
        <w:pStyle w:val="EPRINormal"/>
      </w:pPr>
    </w:p>
    <w:p w14:paraId="47EF85BF" w14:textId="77777777" w:rsidR="00FB60BE" w:rsidRPr="00275884" w:rsidRDefault="00FB60BE" w:rsidP="00454702">
      <w:pPr>
        <w:pStyle w:val="Heading1"/>
      </w:pPr>
      <w:bookmarkStart w:id="34" w:name="_Toc190259386"/>
      <w:r>
        <w:lastRenderedPageBreak/>
        <w:t>Heading 1: Tables, Figures, and Equations</w:t>
      </w:r>
      <w:bookmarkEnd w:id="34"/>
    </w:p>
    <w:p w14:paraId="4AEAD2D8" w14:textId="77777777" w:rsidR="00FB60BE" w:rsidRDefault="00FB60BE" w:rsidP="00FB60BE">
      <w:pPr>
        <w:pStyle w:val="EPRINormal"/>
      </w:pPr>
      <w:bookmarkStart w:id="35" w:name="_Toc127205631"/>
      <w:bookmarkStart w:id="36" w:name="_Toc127258940"/>
      <w:bookmarkStart w:id="37" w:name="_Toc127259209"/>
      <w:bookmarkStart w:id="38" w:name="_Toc127259239"/>
      <w:bookmarkStart w:id="39" w:name="_Toc140655661"/>
      <w:r>
        <w:t>There is no need to insert a page or section break before a new chapter. The Heading 1 style will take care of making sure that each chapter starts on a new page.</w:t>
      </w:r>
    </w:p>
    <w:p w14:paraId="2DA775DF" w14:textId="77777777" w:rsidR="00FB60BE" w:rsidRPr="007A7F21" w:rsidRDefault="00FB60BE" w:rsidP="00FB60BE">
      <w:pPr>
        <w:pStyle w:val="Heading2"/>
      </w:pPr>
      <w:bookmarkStart w:id="40" w:name="_Toc190259387"/>
      <w:r>
        <w:t>Heading 2: Figures</w:t>
      </w:r>
      <w:bookmarkEnd w:id="40"/>
    </w:p>
    <w:p w14:paraId="0C61B7D8" w14:textId="77777777" w:rsidR="00FB60BE" w:rsidRDefault="00FB60BE" w:rsidP="00FB60BE">
      <w:pPr>
        <w:pStyle w:val="Heading3"/>
      </w:pPr>
      <w:bookmarkStart w:id="41" w:name="_Toc190259388"/>
      <w:r>
        <w:t>Heading 3: Inserting Figures</w:t>
      </w:r>
      <w:bookmarkEnd w:id="41"/>
    </w:p>
    <w:p w14:paraId="1BD6860E" w14:textId="77777777" w:rsidR="00FB60BE" w:rsidRDefault="00FB60BE" w:rsidP="00FB60BE">
      <w:pPr>
        <w:pStyle w:val="EPRINormal"/>
      </w:pPr>
      <w:r w:rsidRPr="008139F6">
        <w:t>When inserting figures, try to keep the sizes consistent th</w:t>
      </w:r>
      <w:r>
        <w:t>r</w:t>
      </w:r>
      <w:r w:rsidRPr="008139F6">
        <w:t xml:space="preserve">oughout the document. </w:t>
      </w:r>
      <w:r>
        <w:t xml:space="preserve">Use the </w:t>
      </w:r>
      <w:r w:rsidRPr="007A7F21">
        <w:rPr>
          <w:i/>
          <w:iCs/>
        </w:rPr>
        <w:t>EPRI Figure</w:t>
      </w:r>
      <w:r>
        <w:t xml:space="preserve"> style.</w:t>
      </w:r>
    </w:p>
    <w:p w14:paraId="0FE17D7D" w14:textId="77777777" w:rsidR="00FB60BE" w:rsidRDefault="00FB60BE" w:rsidP="00FB60BE">
      <w:pPr>
        <w:pStyle w:val="Heading3"/>
      </w:pPr>
      <w:bookmarkStart w:id="42" w:name="_Toc190259389"/>
      <w:r>
        <w:t>Heading 3: Inserting Figure Captions</w:t>
      </w:r>
      <w:bookmarkEnd w:id="42"/>
    </w:p>
    <w:p w14:paraId="5897D2F1" w14:textId="77777777" w:rsidR="00FB60BE" w:rsidRDefault="00FB60BE" w:rsidP="00FB60BE">
      <w:pPr>
        <w:pStyle w:val="EPRINormal"/>
      </w:pPr>
      <w:r>
        <w:t xml:space="preserve">There are two ways to insert figure captions. </w:t>
      </w:r>
    </w:p>
    <w:p w14:paraId="538439AC" w14:textId="77777777" w:rsidR="00FB60BE" w:rsidRDefault="00FB60BE" w:rsidP="008E27AD">
      <w:pPr>
        <w:pStyle w:val="EPRIBulletedList"/>
      </w:pPr>
      <w:r>
        <w:t xml:space="preserve">Use the </w:t>
      </w:r>
      <w:r w:rsidRPr="007A7F21">
        <w:rPr>
          <w:i/>
        </w:rPr>
        <w:t>Figure Caption</w:t>
      </w:r>
      <w:r>
        <w:t xml:space="preserve"> macro. Doing so will insert the caption and style it to </w:t>
      </w:r>
      <w:r w:rsidRPr="007A7F21">
        <w:rPr>
          <w:i/>
          <w:iCs/>
        </w:rPr>
        <w:t>Caption – Figure</w:t>
      </w:r>
      <w:r>
        <w:t>.</w:t>
      </w:r>
    </w:p>
    <w:p w14:paraId="12A55853" w14:textId="77777777" w:rsidR="00FB60BE" w:rsidRDefault="00FB60BE" w:rsidP="008E27AD">
      <w:pPr>
        <w:pStyle w:val="EPRIBulletedList"/>
      </w:pPr>
      <w:r>
        <w:t xml:space="preserve">Use the </w:t>
      </w:r>
      <w:r w:rsidRPr="007A7F21">
        <w:rPr>
          <w:b/>
          <w:bCs/>
        </w:rPr>
        <w:t>References &gt; Insert Caption</w:t>
      </w:r>
      <w:r>
        <w:t xml:space="preserve"> method. This will insert the caption, but you must take a second step to style it using the </w:t>
      </w:r>
      <w:r w:rsidRPr="007A7F21">
        <w:rPr>
          <w:i/>
          <w:iCs/>
        </w:rPr>
        <w:t xml:space="preserve">Caption – Figure </w:t>
      </w:r>
      <w:r>
        <w:t xml:space="preserve">style. </w:t>
      </w:r>
    </w:p>
    <w:p w14:paraId="6C3A1DA6" w14:textId="77777777" w:rsidR="00FB60BE" w:rsidRPr="008139F6" w:rsidRDefault="00FB60BE" w:rsidP="00FB60BE">
      <w:pPr>
        <w:pStyle w:val="EPRINormal"/>
      </w:pPr>
      <w:r w:rsidRPr="007A7F21">
        <w:rPr>
          <w:b/>
          <w:bCs/>
        </w:rPr>
        <w:t>Note</w:t>
      </w:r>
      <w:r>
        <w:t>: If the figure captions are not styled correctly they will show up in the List of Tables instead of the List of Figures.</w:t>
      </w:r>
    </w:p>
    <w:p w14:paraId="0C905DAC" w14:textId="77777777" w:rsidR="00FB60BE" w:rsidRDefault="00FB60BE" w:rsidP="00FB60BE">
      <w:pPr>
        <w:pStyle w:val="EPRIFigure"/>
      </w:pPr>
      <w:r w:rsidRPr="00175075">
        <w:rPr>
          <w:noProof/>
        </w:rPr>
        <w:drawing>
          <wp:inline distT="0" distB="0" distL="0" distR="0" wp14:anchorId="51F0CE13" wp14:editId="4B425422">
            <wp:extent cx="5466608" cy="2935605"/>
            <wp:effectExtent l="0" t="0" r="127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rotWithShape="1">
                    <a:blip r:embed="rId35" cstate="print">
                      <a:extLst>
                        <a:ext uri="{28A0092B-C50C-407E-A947-70E740481C1C}">
                          <a14:useLocalDpi xmlns:a14="http://schemas.microsoft.com/office/drawing/2010/main" val="0"/>
                        </a:ext>
                      </a:extLst>
                    </a:blip>
                    <a:srcRect t="18509"/>
                    <a:stretch/>
                  </pic:blipFill>
                  <pic:spPr bwMode="auto">
                    <a:xfrm>
                      <a:off x="0" y="0"/>
                      <a:ext cx="5473287" cy="2939191"/>
                    </a:xfrm>
                    <a:prstGeom prst="rect">
                      <a:avLst/>
                    </a:prstGeom>
                    <a:ln>
                      <a:noFill/>
                    </a:ln>
                    <a:extLst>
                      <a:ext uri="{53640926-AAD7-44D8-BBD7-CCE9431645EC}">
                        <a14:shadowObscured xmlns:a14="http://schemas.microsoft.com/office/drawing/2010/main"/>
                      </a:ext>
                    </a:extLst>
                  </pic:spPr>
                </pic:pic>
              </a:graphicData>
            </a:graphic>
          </wp:inline>
        </w:drawing>
      </w:r>
    </w:p>
    <w:p w14:paraId="19664669" w14:textId="77777777" w:rsidR="00FB60BE" w:rsidRDefault="00FB60BE" w:rsidP="00FB60BE">
      <w:pPr>
        <w:pStyle w:val="Caption-Figure"/>
      </w:pPr>
      <w:bookmarkStart w:id="43" w:name="_Toc125036919"/>
      <w:bookmarkStart w:id="44" w:name="_Toc127206097"/>
      <w:bookmarkStart w:id="45" w:name="_Toc127259046"/>
      <w:bookmarkStart w:id="46" w:name="_Toc155617876"/>
      <w:bookmarkStart w:id="47" w:name="_Toc175555940"/>
      <w:r w:rsidRPr="00E5768C">
        <w:t xml:space="preserve">Figure </w:t>
      </w:r>
      <w:fldSimple w:instr=" SEQ Figure \* ARABIC ">
        <w:r>
          <w:rPr>
            <w:noProof/>
          </w:rPr>
          <w:t>1</w:t>
        </w:r>
      </w:fldSimple>
      <w:r w:rsidRPr="00E5768C">
        <w:t xml:space="preserve">. </w:t>
      </w:r>
      <w:bookmarkEnd w:id="43"/>
      <w:r>
        <w:t>Insert figure caption in sentence case</w:t>
      </w:r>
      <w:bookmarkEnd w:id="44"/>
      <w:bookmarkEnd w:id="45"/>
      <w:r>
        <w:t xml:space="preserve">. </w:t>
      </w:r>
      <w:r w:rsidRPr="0064342F">
        <w:rPr>
          <w:b/>
          <w:bCs w:val="0"/>
          <w:color w:val="C00000"/>
        </w:rPr>
        <w:t>Be sure to style this caption using the Caption – Figure style, not the Caption – Table style</w:t>
      </w:r>
      <w:r w:rsidRPr="0064342F">
        <w:rPr>
          <w:b/>
          <w:bCs w:val="0"/>
        </w:rPr>
        <w:t>.</w:t>
      </w:r>
      <w:bookmarkEnd w:id="46"/>
      <w:bookmarkEnd w:id="47"/>
    </w:p>
    <w:p w14:paraId="03A7E318" w14:textId="77777777" w:rsidR="00FB60BE" w:rsidRDefault="00FB60BE" w:rsidP="00FB60BE">
      <w:pPr>
        <w:pStyle w:val="Heading3"/>
      </w:pPr>
      <w:bookmarkStart w:id="48" w:name="_Toc190259390"/>
      <w:r>
        <w:lastRenderedPageBreak/>
        <w:t>Heading 3: Inserting Tables</w:t>
      </w:r>
      <w:bookmarkEnd w:id="48"/>
    </w:p>
    <w:p w14:paraId="5ABFC4FE" w14:textId="77777777" w:rsidR="00FB60BE" w:rsidRDefault="00FB60BE" w:rsidP="00FB60BE">
      <w:pPr>
        <w:pStyle w:val="EPRINormal"/>
      </w:pPr>
      <w:r>
        <w:t xml:space="preserve">Insert tables using the </w:t>
      </w:r>
      <w:r w:rsidRPr="007A7F21">
        <w:rPr>
          <w:b/>
          <w:bCs/>
        </w:rPr>
        <w:t>Insert &gt; Table &gt; Insert Table</w:t>
      </w:r>
      <w:r>
        <w:t xml:space="preserve"> method. This will create a table with the correct colors. Use the EPRI Table styles for the text.</w:t>
      </w:r>
    </w:p>
    <w:p w14:paraId="09F523BC" w14:textId="77777777" w:rsidR="00FB60BE" w:rsidRDefault="00FB60BE" w:rsidP="00FB60BE">
      <w:pPr>
        <w:pStyle w:val="Heading3"/>
      </w:pPr>
      <w:bookmarkStart w:id="49" w:name="_Toc190259391"/>
      <w:r>
        <w:t>Heading 3: Inserting Table Captions</w:t>
      </w:r>
      <w:bookmarkEnd w:id="49"/>
    </w:p>
    <w:p w14:paraId="1C68A683" w14:textId="77777777" w:rsidR="00FB60BE" w:rsidRDefault="00FB60BE" w:rsidP="00FB60BE">
      <w:pPr>
        <w:pStyle w:val="EPRINormal"/>
      </w:pPr>
      <w:r>
        <w:t xml:space="preserve">There are two ways to insert table captions. </w:t>
      </w:r>
    </w:p>
    <w:p w14:paraId="75C8A071" w14:textId="77777777" w:rsidR="00FB60BE" w:rsidRDefault="00FB60BE" w:rsidP="008E27AD">
      <w:pPr>
        <w:pStyle w:val="EPRIBulletedList"/>
      </w:pPr>
      <w:r>
        <w:t xml:space="preserve">Use the </w:t>
      </w:r>
      <w:r>
        <w:rPr>
          <w:i/>
        </w:rPr>
        <w:t>Table</w:t>
      </w:r>
      <w:r w:rsidRPr="007A7F21">
        <w:rPr>
          <w:i/>
        </w:rPr>
        <w:t xml:space="preserve"> Caption</w:t>
      </w:r>
      <w:r>
        <w:t xml:space="preserve"> macro. Doing so will insert the caption and style it to </w:t>
      </w:r>
      <w:r w:rsidRPr="007A7F21">
        <w:rPr>
          <w:i/>
          <w:iCs/>
        </w:rPr>
        <w:t xml:space="preserve">Caption – </w:t>
      </w:r>
      <w:r>
        <w:rPr>
          <w:i/>
          <w:iCs/>
        </w:rPr>
        <w:t>Table</w:t>
      </w:r>
      <w:r>
        <w:t>.</w:t>
      </w:r>
    </w:p>
    <w:p w14:paraId="2CBFF960" w14:textId="77777777" w:rsidR="00FB60BE" w:rsidRDefault="00FB60BE" w:rsidP="008E27AD">
      <w:pPr>
        <w:pStyle w:val="EPRIBulletedList"/>
      </w:pPr>
      <w:r>
        <w:t xml:space="preserve">Use the </w:t>
      </w:r>
      <w:r w:rsidRPr="007A7F21">
        <w:rPr>
          <w:b/>
          <w:bCs/>
        </w:rPr>
        <w:t>References &gt; Insert Caption</w:t>
      </w:r>
      <w:r>
        <w:t xml:space="preserve"> method. This will insert the caption and style it to the </w:t>
      </w:r>
      <w:r w:rsidRPr="007A7F21">
        <w:rPr>
          <w:i/>
          <w:iCs/>
        </w:rPr>
        <w:t xml:space="preserve">Caption – </w:t>
      </w:r>
      <w:r>
        <w:rPr>
          <w:i/>
          <w:iCs/>
        </w:rPr>
        <w:t>Table</w:t>
      </w:r>
      <w:r w:rsidRPr="007A7F21">
        <w:rPr>
          <w:i/>
          <w:iCs/>
        </w:rPr>
        <w:t xml:space="preserve"> </w:t>
      </w:r>
      <w:r>
        <w:t xml:space="preserve">style. </w:t>
      </w:r>
    </w:p>
    <w:p w14:paraId="5BCEA81F" w14:textId="77777777" w:rsidR="00FB60BE" w:rsidRDefault="00FB60BE" w:rsidP="00FB60BE">
      <w:pPr>
        <w:pStyle w:val="Caption"/>
      </w:pPr>
      <w:bookmarkStart w:id="50" w:name="_Toc155617877"/>
      <w:bookmarkStart w:id="51" w:name="_Toc175555941"/>
      <w:r>
        <w:t xml:space="preserve">Table </w:t>
      </w:r>
      <w:fldSimple w:instr=" SEQ Table \* ARABIC ">
        <w:r>
          <w:rPr>
            <w:noProof/>
          </w:rPr>
          <w:t>1</w:t>
        </w:r>
      </w:fldSimple>
      <w:r>
        <w:t>. Insert table and caption in sentence case</w:t>
      </w:r>
      <w:bookmarkEnd w:id="50"/>
      <w:bookmarkEnd w:id="51"/>
    </w:p>
    <w:tbl>
      <w:tblPr>
        <w:tblStyle w:val="SWTable"/>
        <w:tblW w:w="5000" w:type="pct"/>
        <w:tblLook w:val="04A0" w:firstRow="1" w:lastRow="0" w:firstColumn="1" w:lastColumn="0" w:noHBand="0" w:noVBand="1"/>
      </w:tblPr>
      <w:tblGrid>
        <w:gridCol w:w="3116"/>
        <w:gridCol w:w="3117"/>
        <w:gridCol w:w="3117"/>
      </w:tblGrid>
      <w:tr w:rsidR="00FB60BE" w14:paraId="278856DF" w14:textId="77777777" w:rsidTr="00B74C39">
        <w:trPr>
          <w:cnfStyle w:val="100000000000" w:firstRow="1" w:lastRow="0" w:firstColumn="0" w:lastColumn="0" w:oddVBand="0" w:evenVBand="0" w:oddHBand="0" w:evenHBand="0" w:firstRowFirstColumn="0" w:firstRowLastColumn="0" w:lastRowFirstColumn="0" w:lastRowLastColumn="0"/>
        </w:trPr>
        <w:tc>
          <w:tcPr>
            <w:tcW w:w="3116" w:type="dxa"/>
          </w:tcPr>
          <w:p w14:paraId="22149BB5" w14:textId="77777777" w:rsidR="00FB60BE" w:rsidRDefault="00FB60BE" w:rsidP="00B74C39">
            <w:pPr>
              <w:pStyle w:val="EPRITableHeader"/>
            </w:pPr>
            <w:r>
              <w:t>Table Head 1</w:t>
            </w:r>
          </w:p>
        </w:tc>
        <w:tc>
          <w:tcPr>
            <w:tcW w:w="3117" w:type="dxa"/>
          </w:tcPr>
          <w:p w14:paraId="0BA63E8E" w14:textId="77777777" w:rsidR="00FB60BE" w:rsidRDefault="00FB60BE" w:rsidP="00B74C39">
            <w:pPr>
              <w:pStyle w:val="EPRITableHeader"/>
            </w:pPr>
            <w:r>
              <w:t>Table Head 1</w:t>
            </w:r>
          </w:p>
        </w:tc>
        <w:tc>
          <w:tcPr>
            <w:tcW w:w="3117" w:type="dxa"/>
          </w:tcPr>
          <w:p w14:paraId="03BA9239" w14:textId="77777777" w:rsidR="00FB60BE" w:rsidRDefault="00FB60BE" w:rsidP="00B74C39">
            <w:pPr>
              <w:pStyle w:val="EPRITableHeader"/>
            </w:pPr>
            <w:r>
              <w:t>Table Head 1</w:t>
            </w:r>
          </w:p>
        </w:tc>
      </w:tr>
      <w:tr w:rsidR="00FB60BE" w14:paraId="54270A64" w14:textId="77777777" w:rsidTr="00B74C39">
        <w:trPr>
          <w:cnfStyle w:val="000000100000" w:firstRow="0" w:lastRow="0" w:firstColumn="0" w:lastColumn="0" w:oddVBand="0" w:evenVBand="0" w:oddHBand="1" w:evenHBand="0" w:firstRowFirstColumn="0" w:firstRowLastColumn="0" w:lastRowFirstColumn="0" w:lastRowLastColumn="0"/>
        </w:trPr>
        <w:tc>
          <w:tcPr>
            <w:tcW w:w="3116" w:type="dxa"/>
          </w:tcPr>
          <w:p w14:paraId="34796B66" w14:textId="77777777" w:rsidR="00FB60BE" w:rsidRDefault="00FB60BE" w:rsidP="00B814CC">
            <w:pPr>
              <w:pStyle w:val="EPRITableTextLeft"/>
            </w:pPr>
            <w:r>
              <w:t>Table Text Left</w:t>
            </w:r>
          </w:p>
        </w:tc>
        <w:tc>
          <w:tcPr>
            <w:tcW w:w="3117" w:type="dxa"/>
          </w:tcPr>
          <w:p w14:paraId="3119FF59" w14:textId="77777777" w:rsidR="00FB60BE" w:rsidRDefault="00FB60BE" w:rsidP="001419BF">
            <w:pPr>
              <w:pStyle w:val="EPRITableTextCentered"/>
            </w:pPr>
            <w:r>
              <w:t>Table Text Centered</w:t>
            </w:r>
          </w:p>
        </w:tc>
        <w:tc>
          <w:tcPr>
            <w:tcW w:w="3117" w:type="dxa"/>
          </w:tcPr>
          <w:p w14:paraId="4D65C443" w14:textId="77777777" w:rsidR="00FB60BE" w:rsidRDefault="00FB60BE" w:rsidP="001419BF">
            <w:pPr>
              <w:pStyle w:val="EPRITableTextCentered"/>
            </w:pPr>
            <w:r>
              <w:t>Table Text Centered</w:t>
            </w:r>
          </w:p>
        </w:tc>
      </w:tr>
      <w:tr w:rsidR="00FB60BE" w14:paraId="3821A24E" w14:textId="77777777" w:rsidTr="00B74C39">
        <w:trPr>
          <w:cnfStyle w:val="000000010000" w:firstRow="0" w:lastRow="0" w:firstColumn="0" w:lastColumn="0" w:oddVBand="0" w:evenVBand="0" w:oddHBand="0" w:evenHBand="1" w:firstRowFirstColumn="0" w:firstRowLastColumn="0" w:lastRowFirstColumn="0" w:lastRowLastColumn="0"/>
        </w:trPr>
        <w:tc>
          <w:tcPr>
            <w:tcW w:w="3116" w:type="dxa"/>
          </w:tcPr>
          <w:p w14:paraId="78C6862D" w14:textId="77777777" w:rsidR="00FB60BE" w:rsidRDefault="00FB60BE" w:rsidP="001419BF">
            <w:pPr>
              <w:pStyle w:val="EPRITableTextLeft"/>
            </w:pPr>
            <w:r>
              <w:t>Table Text Left</w:t>
            </w:r>
          </w:p>
        </w:tc>
        <w:tc>
          <w:tcPr>
            <w:tcW w:w="3117" w:type="dxa"/>
          </w:tcPr>
          <w:p w14:paraId="7316631B" w14:textId="77777777" w:rsidR="00FB60BE" w:rsidRDefault="00FB60BE" w:rsidP="001419BF">
            <w:pPr>
              <w:pStyle w:val="EPRITableTextCentered"/>
            </w:pPr>
            <w:r>
              <w:t>Table Text Centered</w:t>
            </w:r>
          </w:p>
        </w:tc>
        <w:tc>
          <w:tcPr>
            <w:tcW w:w="3117" w:type="dxa"/>
          </w:tcPr>
          <w:p w14:paraId="3CE4FF44" w14:textId="77777777" w:rsidR="00FB60BE" w:rsidRDefault="00FB60BE" w:rsidP="001419BF">
            <w:pPr>
              <w:pStyle w:val="EPRITableTextCentered"/>
            </w:pPr>
            <w:r>
              <w:t>Table Text Centered</w:t>
            </w:r>
          </w:p>
        </w:tc>
      </w:tr>
    </w:tbl>
    <w:p w14:paraId="7D5C5290" w14:textId="77777777" w:rsidR="00FB60BE" w:rsidRPr="009F7D63" w:rsidRDefault="00FB60BE" w:rsidP="00FB60BE">
      <w:pPr>
        <w:pStyle w:val="EPRINormal"/>
      </w:pPr>
    </w:p>
    <w:p w14:paraId="59D86269" w14:textId="77777777" w:rsidR="00FB60BE" w:rsidRPr="00072134" w:rsidRDefault="00FB60BE" w:rsidP="00454702">
      <w:pPr>
        <w:pStyle w:val="Heading6"/>
      </w:pPr>
      <w:bookmarkStart w:id="52" w:name="_Toc127453258"/>
      <w:bookmarkStart w:id="53" w:name="_Toc190259392"/>
      <w:bookmarkEnd w:id="35"/>
      <w:bookmarkEnd w:id="36"/>
      <w:bookmarkEnd w:id="37"/>
      <w:bookmarkEnd w:id="38"/>
      <w:bookmarkEnd w:id="39"/>
      <w:r>
        <w:lastRenderedPageBreak/>
        <w:t>Heading 6: Appendix</w:t>
      </w:r>
      <w:bookmarkEnd w:id="52"/>
      <w:bookmarkEnd w:id="53"/>
    </w:p>
    <w:p w14:paraId="5D4438F9" w14:textId="77777777" w:rsidR="00FB60BE" w:rsidRDefault="00FB60BE" w:rsidP="00FB60BE">
      <w:pPr>
        <w:pStyle w:val="EPRINormal"/>
      </w:pPr>
      <w:r>
        <w:t xml:space="preserve">Use the </w:t>
      </w:r>
      <w:r w:rsidRPr="00317C65">
        <w:rPr>
          <w:i/>
          <w:iCs/>
        </w:rPr>
        <w:t xml:space="preserve">Heading 6 </w:t>
      </w:r>
      <w:r>
        <w:t xml:space="preserve">style for the Appendix header. This will use a letter rather than a number as the section identifier. Continue to use </w:t>
      </w:r>
      <w:r w:rsidRPr="00317C65">
        <w:rPr>
          <w:i/>
          <w:iCs/>
        </w:rPr>
        <w:t xml:space="preserve">Heading 2 </w:t>
      </w:r>
      <w:r>
        <w:t xml:space="preserve">through </w:t>
      </w:r>
      <w:r w:rsidRPr="00317C65">
        <w:rPr>
          <w:i/>
          <w:iCs/>
        </w:rPr>
        <w:t>Heading 5</w:t>
      </w:r>
      <w:r>
        <w:t xml:space="preserve"> for subheads.</w:t>
      </w:r>
    </w:p>
    <w:p w14:paraId="7616510F" w14:textId="77777777" w:rsidR="002228F7" w:rsidRDefault="002228F7" w:rsidP="002228F7">
      <w:pPr>
        <w:pStyle w:val="Heading2"/>
      </w:pPr>
      <w:bookmarkStart w:id="54" w:name="_Toc190259393"/>
      <w:r>
        <w:t>EPRI Call Out Box</w:t>
      </w:r>
      <w:bookmarkEnd w:id="54"/>
    </w:p>
    <w:p w14:paraId="5130A515" w14:textId="77777777" w:rsidR="002228F7" w:rsidRPr="002228F7" w:rsidRDefault="002228F7" w:rsidP="002228F7">
      <w:pPr>
        <w:pStyle w:val="EPRICallOutBox"/>
      </w:pPr>
      <w:r w:rsidRPr="002228F7">
        <w:t>Call out information goes here.</w:t>
      </w:r>
    </w:p>
    <w:p w14:paraId="5C6891BE" w14:textId="77777777" w:rsidR="00E356E7" w:rsidRDefault="00E356E7" w:rsidP="00E356E7">
      <w:pPr>
        <w:pStyle w:val="EPRINormal"/>
      </w:pPr>
    </w:p>
    <w:p w14:paraId="408A3BB4" w14:textId="77777777" w:rsidR="00E356E7" w:rsidRDefault="00E356E7" w:rsidP="00DF2A7A">
      <w:pPr>
        <w:pStyle w:val="EPRINormal"/>
      </w:pPr>
    </w:p>
    <w:p w14:paraId="330DB65B" w14:textId="77777777" w:rsidR="00E356E7" w:rsidRDefault="00E356E7" w:rsidP="00DF2A7A">
      <w:pPr>
        <w:pStyle w:val="EPRINormal"/>
      </w:pPr>
    </w:p>
    <w:p w14:paraId="1596B3BC" w14:textId="55BD33ED" w:rsidR="003429BD" w:rsidRPr="00B74C39" w:rsidRDefault="003429BD" w:rsidP="00BC52E3">
      <w:pPr>
        <w:pStyle w:val="ProgramName"/>
      </w:pPr>
    </w:p>
    <w:sectPr w:rsidR="003429BD" w:rsidRPr="00B74C39" w:rsidSect="000E675E">
      <w:headerReference w:type="first" r:id="rId36"/>
      <w:pgSz w:w="12240" w:h="15840" w:code="1"/>
      <w:pgMar w:top="1440" w:right="1440" w:bottom="1440" w:left="1440" w:header="720" w:footer="720" w:gutter="0"/>
      <w:pgNumType w:start="1"/>
      <w:cols w:space="432"/>
      <w:titlePg/>
      <w:docGrid w:linePitch="360"/>
    </w:sectPr>
  </w:body>
</w:document>
</file>

<file path=word/customizations.xml><?xml version="1.0" encoding="utf-8"?>
<wne:tcg xmlns:r="http://schemas.openxmlformats.org/officeDocument/2006/relationships" xmlns:wne="http://schemas.microsoft.com/office/word/2006/wordml">
  <wne:keymaps>
    <wne:keymap wne:kcmPrimary="0071">
      <wne:acd wne:acdName="acd0"/>
    </wne:keymap>
    <wne:keymap wne:kcmPrimary="0072">
      <wne:acd wne:acdName="acd1"/>
    </wne:keymap>
    <wne:keymap wne:kcmPrimary="0073">
      <wne:acd wne:acdName="acd2"/>
    </wne:keymap>
    <wne:keymap wne:kcmPrimary="0074">
      <wne:acd wne:acdName="acd3"/>
    </wne:keymap>
    <wne:keymap wne:kcmPrimary="0075">
      <wne:acd wne:acdName="acd4"/>
    </wne:keymap>
    <wne:keymap wne:kcmPrimary="0076">
      <wne:acd wne:acdName="acd5"/>
    </wne:keymap>
    <wne:keymap wne:kcmPrimary="0272">
      <wne:acd wne:acdName="acd12"/>
    </wne:keymap>
    <wne:keymap wne:kcmPrimary="0273">
      <wne:acd wne:acdName="acd11"/>
    </wne:keymap>
    <wne:keymap wne:kcmPrimary="0470">
      <wne:acd wne:acdName="acd6"/>
    </wne:keymap>
    <wne:keymap wne:kcmPrimary="0471">
      <wne:acd wne:acdName="acd7"/>
    </wne:keymap>
    <wne:keymap wne:kcmPrimary="0472">
      <wne:acd wne:acdName="acd8"/>
    </wne:keymap>
    <wne:keymap wne:kcmPrimary="0473">
      <wne:acd wne:acdName="acd9"/>
    </wne:keymap>
    <wne:keymap wne:kcmPrimary="0474">
      <wne:acd wne:acdName="acd10"/>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Manifest>
  </wne:toolbars>
  <wne:acds>
    <wne:acd wne:argValue="AgBFAFAAUgBJACAATgBvAHIAbQBhAGwA" wne:acdName="acd0" wne:fciIndexBasedOn="0065"/>
    <wne:acd wne:argValue="AgBFAFAAUgBJACAAQgB1AGwAbABlAHQAZQBkACAATABpAHMAdAA=" wne:acdName="acd1" wne:fciIndexBasedOn="0065"/>
    <wne:acd wne:argValue="AgBFAFAAUgBJACAATgB1AG0AYgBlAHIAZQBkACAATABpAHMAdAA=" wne:acdName="acd2" wne:fciIndexBasedOn="0065"/>
    <wne:acd wne:argValue="AgBFAFAAUgBJACAARgByAG8AbgB0ACAATQBhAHQAdABlAHIA" wne:acdName="acd3" wne:fciIndexBasedOn="0065"/>
    <wne:acd wne:argValue="AgBFAFAAUgBJACAARgByAG8AbgB0ACAATQBhAHQAdABlAHIAIABTAHUAYgBoAGUAYQBkAA==" wne:acdName="acd4" wne:fciIndexBasedOn="0065"/>
    <wne:acd wne:argValue="AgBFAFAAUgBJACAARgBpAGcAdQByAGUA" wne:acdName="acd5" wne:fciIndexBasedOn="0065"/>
    <wne:acd wne:argValue="AgBFAFAAUgBJACAAVABhAGIAbABlACAASABlAGEAZABlAHIA" wne:acdName="acd6" wne:fciIndexBasedOn="0065"/>
    <wne:acd wne:argValue="AgBFAFAAUgBJACAAVABhAGIAbABlACAAVABlAHgAdAAgAEMAZQBuAHQAZQByAGUAZAA=" wne:acdName="acd7" wne:fciIndexBasedOn="0065"/>
    <wne:acd wne:argValue="AgBFAFAAUgBJACAAVABhAGIAbABlACAAVABlAHgAdAAgAEwAZQBmAHQA" wne:acdName="acd8" wne:fciIndexBasedOn="0065"/>
    <wne:acd wne:argValue="AQAAAAIA" wne:acdName="acd9" wne:fciIndexBasedOn="0065"/>
    <wne:acd wne:argValue="AQAAAAMA" wne:acdName="acd10" wne:fciIndexBasedOn="0065"/>
    <wne:acd wne:argValue="AgBFAFAAUgBJACAATgB1AG0AYgBlAHIAZQBkACAATABpAHMAdAAgAEwAYQBzAHQA" wne:acdName="acd11" wne:fciIndexBasedOn="0065"/>
    <wne:acd wne:argValue="AgBFAFAAUgBJACAAQgB1AGwAbABlAHQAZQBkACAATABpAHMAdAAgAEwAYQBzAHQA" wne:acdName="acd12"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3C611" w14:textId="77777777" w:rsidR="00FB6335" w:rsidRDefault="00FB6335">
      <w:r>
        <w:separator/>
      </w:r>
    </w:p>
  </w:endnote>
  <w:endnote w:type="continuationSeparator" w:id="0">
    <w:p w14:paraId="35E001C0" w14:textId="77777777" w:rsidR="00FB6335" w:rsidRDefault="00FB6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dobe Caslon Pro">
    <w:altName w:val="Georgia"/>
    <w:panose1 w:val="0205050205050A020403"/>
    <w:charset w:val="00"/>
    <w:family w:val="roman"/>
    <w:notTrueType/>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Regular">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DB189" w14:textId="77777777" w:rsidR="00811957" w:rsidRDefault="00F60659" w:rsidP="00942EFC">
    <w:pPr>
      <w:pStyle w:val="Footer"/>
    </w:pPr>
    <w:r>
      <w:fldChar w:fldCharType="begin"/>
    </w:r>
    <w:r w:rsidR="00811957">
      <w:instrText xml:space="preserve"> PAGE </w:instrText>
    </w:r>
    <w:r>
      <w:fldChar w:fldCharType="separate"/>
    </w:r>
    <w:r w:rsidR="0088359F">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E62DC" w14:textId="77777777" w:rsidR="00692B46" w:rsidRDefault="00692B46" w:rsidP="00692B46">
    <w:pPr>
      <w:pStyle w:val="EPRIProjectManager"/>
      <w:spacing w:after="600"/>
      <w:rPr>
        <w:b/>
        <w:bCs/>
        <w:caps/>
        <w:color w:val="C00000"/>
      </w:rPr>
    </w:pPr>
    <w:r w:rsidRPr="000A1E91">
      <w:rPr>
        <w:b/>
        <w:bCs/>
        <w:caps/>
        <w:color w:val="C00000"/>
      </w:rPr>
      <w:t>[Insert appropriate title page auto text]</w:t>
    </w:r>
  </w:p>
  <w:p w14:paraId="15327FDE" w14:textId="77777777" w:rsidR="00CF5AE8" w:rsidRDefault="00CF5AE8" w:rsidP="00EA29B4">
    <w:pPr>
      <w:pStyle w:val="EPRIDisclaimer"/>
    </w:pPr>
    <w:r>
      <w:rPr>
        <w:noProof/>
      </w:rPr>
      <mc:AlternateContent>
        <mc:Choice Requires="wpg">
          <w:drawing>
            <wp:inline distT="0" distB="0" distL="0" distR="0" wp14:anchorId="7A1776A4" wp14:editId="712F61BE">
              <wp:extent cx="5971540" cy="929640"/>
              <wp:effectExtent l="0" t="0" r="0" b="3810"/>
              <wp:docPr id="331056360" name="Group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971540" cy="929640"/>
                        <a:chOff x="0" y="0"/>
                        <a:chExt cx="5971540" cy="929640"/>
                      </a:xfrm>
                    </wpg:grpSpPr>
                    <wps:wsp>
                      <wps:cNvPr id="348111414" name="Text Box 348111414">
                        <a:extLst>
                          <a:ext uri="{C183D7F6-B498-43B3-948B-1728B52AA6E4}">
                            <adec:decorative xmlns:adec="http://schemas.microsoft.com/office/drawing/2017/decorative" val="1"/>
                          </a:ext>
                        </a:extLst>
                      </wps:cNvPr>
                      <wps:cNvSpPr txBox="1"/>
                      <wps:spPr>
                        <a:xfrm>
                          <a:off x="0" y="0"/>
                          <a:ext cx="5971540" cy="929640"/>
                        </a:xfrm>
                        <a:prstGeom prst="rect">
                          <a:avLst/>
                        </a:prstGeom>
                        <a:noFill/>
                        <a:ln w="6350">
                          <a:noFill/>
                        </a:ln>
                      </wps:spPr>
                      <wps:txbx>
                        <w:txbxContent>
                          <w:p w14:paraId="3F615CD0" w14:textId="77777777" w:rsidR="00CF5AE8" w:rsidRPr="00581D6B" w:rsidRDefault="00CF5AE8" w:rsidP="00EA29B4">
                            <w:pPr>
                              <w:pStyle w:val="EPRIDisclaimer"/>
                              <w:ind w:left="1080" w:right="177"/>
                            </w:pPr>
                            <w:r w:rsidRPr="00581D6B">
                              <w:rPr>
                                <w:b/>
                                <w:bCs/>
                              </w:rPr>
                              <w:t>NOTICE</w:t>
                            </w:r>
                            <w:r w:rsidRPr="00581D6B">
                              <w:t>: THIS REPORT CONTAINS PROPRIETARY INFORMATION THAT IS THE INTELLECTUAL PROPERTY OF EPRI. ACCORDINGLY, IT IS AVAILABLE ONLY UNDER LICENSE FROM EPRI AND MAY NOT BE REPRODUCED OR DISCLOSED, WHOLLY OR IN PART, BY ANY LICENSEE TO ANY OTHER PERSON OR ORGANIZATION WITHOUT EPRI’S PRIOR WRITTEN CONSENT, EXCEPT AS MAY BE ALLOWED UNDER THE TERMS AND CONDITIONS OF THE APPLICABLE LICENSE AGREEMENT WITH EPRI.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063498823" name="Picture 2063498823" descr="A black and white logo&#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t="54913"/>
                        <a:stretch/>
                      </pic:blipFill>
                      <pic:spPr bwMode="auto">
                        <a:xfrm>
                          <a:off x="36999" y="158566"/>
                          <a:ext cx="559435" cy="528320"/>
                        </a:xfrm>
                        <a:prstGeom prst="rect">
                          <a:avLst/>
                        </a:prstGeom>
                        <a:ln>
                          <a:noFill/>
                        </a:ln>
                        <a:extLst>
                          <a:ext uri="{53640926-AAD7-44D8-BBD7-CCE9431645EC}">
                            <a14:shadowObscured xmlns:a14="http://schemas.microsoft.com/office/drawing/2010/main"/>
                          </a:ext>
                        </a:extLst>
                      </pic:spPr>
                    </pic:pic>
                    <wps:wsp>
                      <wps:cNvPr id="177533499" name="Straight Connector 177533499"/>
                      <wps:cNvCnPr/>
                      <wps:spPr>
                        <a:xfrm flipH="1">
                          <a:off x="687121" y="158566"/>
                          <a:ext cx="10616" cy="62898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w14:anchorId="7A1776A4" id="Group 1" o:spid="_x0000_s1029" alt="&quot;&quot;" style="width:470.2pt;height:73.2pt;mso-position-horizontal-relative:char;mso-position-vertical-relative:line" coordsize="59715,9296"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">
              <v:shapetype id="_x0000_t202" coordsize="21600,21600" o:spt="202" path="m,l,21600r21600,l21600,xe">
                <v:stroke joinstyle="miter"/>
                <v:path gradientshapeok="t" o:connecttype="rect"/>
              </v:shapetype>
              <v:shape id="Text Box 348111414" o:spid="_x0000_s1030" type="#_x0000_t202" alt="&quot;&quot;" style="position:absolute;width:59715;height:9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" filled="f" stroked="f" strokeweight=".5pt">
                <v:textbox>
                  <w:txbxContent>
                    <w:p w14:paraId="3F615CD0" w14:textId="77777777" w:rsidR="00CF5AE8" w:rsidRPr="00581D6B" w:rsidRDefault="00CF5AE8" w:rsidP="00EA29B4">
                      <w:pPr>
                        <w:pStyle w:val="EPRIDisclaimer"/>
                        <w:ind w:left="1080" w:right="177"/>
                      </w:pPr>
                      <w:r w:rsidRPr="00581D6B">
                        <w:rPr>
                          <w:b/>
                          <w:bCs/>
                        </w:rPr>
                        <w:t>NOTICE</w:t>
                      </w:r>
                      <w:r w:rsidRPr="00581D6B">
                        <w:t>: THIS REPORT CONTAINS PROPRIETARY INFORMATION THAT IS THE INTELLECTUAL PROPERTY OF EPRI. ACCORDINGLY, IT IS AVAILABLE ONLY UNDER LICENSE FROM EPRI AND MAY NOT BE REPRODUCED OR DISCLOSED, WHOLLY OR IN PART, BY ANY LICENSEE TO ANY OTHER PERSON OR ORGANIZATION WITHOUT EPRI’S PRIOR WRITTEN CONSENT, EXCEPT AS MAY BE ALLOWED UNDER THE TERMS AND CONDITIONS OF THE APPLICABLE LICENSE AGREEMENT WITH EPRI.</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63498823" o:spid="_x0000_s1031" type="#_x0000_t75" alt="A black and white logo&#10;&#10;Description automatically generated" style="position:absolute;left:369;top:1585;width:5595;height:5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">
                <v:imagedata r:id="rId2" o:title="A black and white logo&#10;&#10;Description automatically generated" croptop="35988f"/>
              </v:shape>
              <v:line id="Straight Connector 177533499" o:spid="_x0000_s1032" style="position:absolute;flip:x;visibility:visible;mso-wrap-style:square" from="6871,1585" to="6977,7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" strokecolor="white [3212]"/>
              <w10:anchorlock/>
            </v:group>
          </w:pict>
        </mc:Fallback>
      </mc:AlternateContent>
    </w:r>
  </w:p>
  <w:p w14:paraId="76F93FAE" w14:textId="77777777" w:rsidR="00A75F09" w:rsidRPr="00397EC1" w:rsidRDefault="00A75F09" w:rsidP="00A75F09">
    <w:pPr>
      <w:pStyle w:val="Footer"/>
      <w:rPr>
        <w:rStyle w:val="FooterChar"/>
        <w:rFonts w:cs="Times New Roman"/>
        <w:szCs w:val="20"/>
      </w:rPr>
    </w:pPr>
    <w:r>
      <w:rPr>
        <w:rStyle w:val="FooterChar"/>
        <w:rFonts w:eastAsia="SimSun"/>
        <w:b/>
        <w:bCs/>
      </w:rPr>
      <w:t>EPRI</w:t>
    </w:r>
    <w:r w:rsidRPr="00397EC1">
      <w:rPr>
        <w:rStyle w:val="FooterChar"/>
        <w:rFonts w:eastAsia="SimSun"/>
        <w:b/>
        <w:bCs/>
      </w:rPr>
      <w:br/>
    </w:r>
    <w:r w:rsidRPr="00F108DD">
      <w:rPr>
        <w:rStyle w:val="FooterChar"/>
        <w:rFonts w:eastAsia="SimSun"/>
        <w:szCs w:val="20"/>
      </w:rPr>
      <w:t>3420 Hillview Avenue, Palo Alto, California 94304-1338 USA</w:t>
    </w:r>
    <w:r w:rsidRPr="00F108DD">
      <w:rPr>
        <w:rStyle w:val="FooterChar"/>
        <w:rFonts w:eastAsia="SimSun"/>
        <w:szCs w:val="20"/>
      </w:rPr>
      <w:br/>
      <w:t xml:space="preserve">800.313.3774 ▪ 650.855.2121 ▪ </w:t>
    </w:r>
    <w:hyperlink r:id="rId3" w:history="1">
      <w:r w:rsidRPr="00F04CFF">
        <w:rPr>
          <w:rStyle w:val="Hyperlink"/>
          <w:rFonts w:eastAsia="SimSun"/>
        </w:rPr>
        <w:t>askepri@epri.com</w:t>
      </w:r>
    </w:hyperlink>
    <w:r w:rsidRPr="00F108DD">
      <w:rPr>
        <w:rStyle w:val="FooterChar"/>
        <w:rFonts w:eastAsia="SimSun"/>
        <w:szCs w:val="20"/>
      </w:rPr>
      <w:t xml:space="preserve"> ▪ </w:t>
    </w:r>
    <w:hyperlink r:id="rId4" w:history="1">
      <w:r w:rsidRPr="00F108DD">
        <w:rPr>
          <w:rStyle w:val="Hyperlink"/>
          <w:rFonts w:eastAsia="SimSun"/>
        </w:rPr>
        <w:t>www.epri.com</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CCE19" w14:textId="77777777" w:rsidR="00811957" w:rsidRDefault="00811957" w:rsidP="00942EF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B7B1A" w14:textId="07900EA1" w:rsidR="008E2028" w:rsidRPr="001716B8" w:rsidRDefault="008E2028" w:rsidP="00942EFC">
    <w:pPr>
      <w:pStyle w:val="Footer"/>
    </w:pPr>
    <w:r w:rsidRPr="001716B8">
      <w:t xml:space="preserve">Page | </w:t>
    </w:r>
    <w:r w:rsidRPr="001716B8">
      <w:fldChar w:fldCharType="begin"/>
    </w:r>
    <w:r w:rsidRPr="001716B8">
      <w:instrText xml:space="preserve"> PAGE   \* MERGEFORMAT </w:instrText>
    </w:r>
    <w:r w:rsidRPr="001716B8">
      <w:fldChar w:fldCharType="separate"/>
    </w:r>
    <w:r>
      <w:t>iv</w:t>
    </w:r>
    <w:r w:rsidRPr="001716B8">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7FB6B" w14:textId="77777777" w:rsidR="00E60E72" w:rsidRPr="00397EC1" w:rsidRDefault="00E60E72" w:rsidP="009B5FD7">
    <w:pPr>
      <w:pStyle w:val="EPRICopyrightTitle"/>
      <w:ind w:left="0" w:right="720"/>
    </w:pPr>
    <w:r w:rsidRPr="00397EC1">
      <w:t>NOTE</w:t>
    </w:r>
  </w:p>
  <w:p w14:paraId="2A2516CF" w14:textId="77777777" w:rsidR="00E60E72" w:rsidRPr="008E27AD" w:rsidRDefault="00E60E72" w:rsidP="009B5FD7">
    <w:pPr>
      <w:pStyle w:val="EPRICopyrightText"/>
      <w:ind w:left="0" w:right="-90"/>
    </w:pPr>
    <w:r w:rsidRPr="008E27AD">
      <w:t xml:space="preserve">For further information about EPRI, call the EPRI Customer Assistance Center at 800.313.3774 or e-mail </w:t>
    </w:r>
    <w:hyperlink r:id="rId1" w:history="1">
      <w:r w:rsidR="00A20409" w:rsidRPr="008E27AD">
        <w:t>askepri@epri.com</w:t>
      </w:r>
    </w:hyperlink>
    <w:r w:rsidRPr="008E27AD">
      <w:t>.</w:t>
    </w:r>
  </w:p>
  <w:p w14:paraId="6BE8BBFE" w14:textId="77777777" w:rsidR="00E60E72" w:rsidRPr="008E27AD" w:rsidRDefault="00E60E72" w:rsidP="009B5FD7">
    <w:pPr>
      <w:pStyle w:val="EPRICopyrightText"/>
      <w:ind w:left="0" w:right="-90"/>
    </w:pPr>
    <w:r w:rsidRPr="008E27AD">
      <w:t>Together…Shaping the Future of Energy®</w:t>
    </w:r>
  </w:p>
  <w:p w14:paraId="5A80F356" w14:textId="45755CC2" w:rsidR="00E60E72" w:rsidRPr="008E27AD" w:rsidRDefault="00E60E72" w:rsidP="009B5FD7">
    <w:pPr>
      <w:pStyle w:val="EPRICopyrightText"/>
      <w:ind w:left="0" w:right="-90"/>
    </w:pPr>
    <w:r w:rsidRPr="008E27AD">
      <w:t xml:space="preserve">© </w:t>
    </w:r>
    <w:r w:rsidR="009B5FD7">
      <w:t>2026</w:t>
    </w:r>
    <w:r w:rsidRPr="008E27AD">
      <w:t xml:space="preserve"> Electric Power Research Institute (EPRI), Inc. All rights reserved. Electric Power Research Institute, EPRI, and TOGETHER…SHAPING THE FUTURE OF ENERGY are registered marks of the Electric Power Research Institute, Inc. in the U.S. and worldwide.</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4348258"/>
      <w:docPartObj>
        <w:docPartGallery w:val="Page Numbers (Bottom of Page)"/>
        <w:docPartUnique/>
      </w:docPartObj>
    </w:sdtPr>
    <w:sdtContent>
      <w:p w14:paraId="5734133F" w14:textId="77777777" w:rsidR="00780120" w:rsidRPr="00780120" w:rsidRDefault="00780120" w:rsidP="00942EFC">
        <w:pPr>
          <w:pStyle w:val="Footer"/>
        </w:pPr>
        <w:r w:rsidRPr="00780120">
          <w:t xml:space="preserve">Page | </w:t>
        </w:r>
        <w:r w:rsidRPr="00780120">
          <w:fldChar w:fldCharType="begin"/>
        </w:r>
        <w:r w:rsidRPr="00780120">
          <w:instrText xml:space="preserve"> PAGE   \* MERGEFORMAT </w:instrText>
        </w:r>
        <w:r w:rsidRPr="00780120">
          <w:fldChar w:fldCharType="separate"/>
        </w:r>
        <w:r>
          <w:t>ii</w:t>
        </w:r>
        <w:proofErr w:type="spellStart"/>
        <w:r>
          <w:t>i</w:t>
        </w:r>
        <w:proofErr w:type="spellEnd"/>
        <w:r w:rsidRPr="00780120">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color w:val="003399"/>
        <w:sz w:val="18"/>
        <w:szCs w:val="18"/>
      </w:rPr>
      <w:id w:val="-2132997200"/>
      <w:docPartObj>
        <w:docPartGallery w:val="Page Numbers (Bottom of Page)"/>
        <w:docPartUnique/>
      </w:docPartObj>
    </w:sdtPr>
    <w:sdtEndPr>
      <w:rPr>
        <w:rFonts w:ascii="Calibri" w:hAnsi="Calibri"/>
        <w:color w:val="auto"/>
        <w:sz w:val="20"/>
        <w:szCs w:val="16"/>
      </w:rPr>
    </w:sdtEndPr>
    <w:sdtContent>
      <w:p w14:paraId="29A5C50C" w14:textId="036D189D" w:rsidR="00BB76E7" w:rsidRDefault="00BC1AEA" w:rsidP="00C4335F">
        <w:pPr>
          <w:pStyle w:val="EPRICitations"/>
        </w:pPr>
        <w:r>
          <w:t>This publication is a corporate document that should be cited in the literature in the following manner:</w:t>
        </w:r>
        <w:r w:rsidR="00BB76E7">
          <w:t xml:space="preserve"> </w:t>
        </w:r>
        <w:sdt>
          <w:sdtPr>
            <w:rPr>
              <w:i/>
            </w:rPr>
            <w:alias w:val="Product Title"/>
            <w:tag w:val="Product Title"/>
            <w:id w:val="822934017"/>
            <w:placeholder>
              <w:docPart w:val="F512A5CACFE1437680D965D2C8EF4925"/>
            </w:placeholder>
            <w:dataBinding w:prefixMappings="xmlns:ns0='http://purl.org/dc/elements/1.1/' xmlns:ns1='http://schemas.openxmlformats.org/package/2006/metadata/core-properties' " w:xpath="/ns1:coreProperties[1]/ns0:title[1]" w:storeItemID="{6C3C8BC8-F283-45AE-878A-BAB7291924A1}"/>
            <w:text/>
          </w:sdtPr>
          <w:sdtContent>
            <w:r w:rsidRPr="004B39DB">
              <w:rPr>
                <w:i/>
              </w:rPr>
              <w:t>Product Title</w:t>
            </w:r>
          </w:sdtContent>
        </w:sdt>
        <w:r w:rsidRPr="00707133">
          <w:rPr>
            <w:i/>
          </w:rPr>
          <w:t>:</w:t>
        </w:r>
        <w:r>
          <w:rPr>
            <w:i/>
          </w:rPr>
          <w:t xml:space="preserve"> </w:t>
        </w:r>
        <w:sdt>
          <w:sdtPr>
            <w:rPr>
              <w:i/>
            </w:rPr>
            <w:alias w:val="Product Subtitle"/>
            <w:tag w:val="Product Subtitle"/>
            <w:id w:val="-970592919"/>
            <w:placeholder>
              <w:docPart w:val="6A1698A023CE4E2D82360B91BDE9E51D"/>
            </w:placeholder>
            <w:dataBinding w:prefixMappings="xmlns:ns0='http://purl.org/dc/elements/1.1/' xmlns:ns1='http://schemas.openxmlformats.org/package/2006/metadata/core-properties' " w:xpath="/ns1:coreProperties[1]/ns1:contentStatus[1]" w:storeItemID="{6C3C8BC8-F283-45AE-878A-BAB7291924A1}"/>
            <w:text/>
          </w:sdtPr>
          <w:sdtContent>
            <w:r w:rsidRPr="004B39DB">
              <w:rPr>
                <w:i/>
              </w:rPr>
              <w:t>Product Subtitle</w:t>
            </w:r>
          </w:sdtContent>
        </w:sdt>
        <w:r w:rsidRPr="00707133">
          <w:rPr>
            <w:i/>
          </w:rPr>
          <w:t xml:space="preserve">. </w:t>
        </w:r>
        <w:r w:rsidRPr="00707133">
          <w:t xml:space="preserve">EPRI, Palo </w:t>
        </w:r>
        <w:r w:rsidRPr="003570B3">
          <w:t>Alto, CA:</w:t>
        </w:r>
        <w:r>
          <w:t xml:space="preserve"> </w:t>
        </w:r>
        <w:r w:rsidR="009B5FD7">
          <w:t>2026</w:t>
        </w:r>
        <w:r w:rsidRPr="003570B3">
          <w:t>.</w:t>
        </w:r>
        <w:r>
          <w:t xml:space="preserve"> </w:t>
        </w:r>
        <w:sdt>
          <w:sdtPr>
            <w:alias w:val="InsertSAPNumberHere"/>
            <w:tag w:val="InsertSAPNumberHere"/>
            <w:id w:val="-1290199191"/>
            <w:placeholder>
              <w:docPart w:val="FD14C9B18E2E4B22BBF59FECDF6CB2D8"/>
            </w:placeholder>
            <w:dataBinding w:prefixMappings="xmlns:ns0='http://purl.org/dc/elements/1.1/' xmlns:ns1='http://schemas.openxmlformats.org/package/2006/metadata/core-properties' " w:xpath="/ns1:coreProperties[1]/ns0:subject[1]" w:storeItemID="{6C3C8BC8-F283-45AE-878A-BAB7291924A1}"/>
            <w:text/>
          </w:sdtPr>
          <w:sdtContent>
            <w:proofErr w:type="spellStart"/>
            <w:r w:rsidR="00AC71B1">
              <w:t>SoftwareID</w:t>
            </w:r>
            <w:proofErr w:type="spellEnd"/>
          </w:sdtContent>
        </w:sdt>
        <w:r>
          <w:t>.</w:t>
        </w:r>
      </w:p>
      <w:p w14:paraId="57851B06" w14:textId="77777777" w:rsidR="00780120" w:rsidRPr="00BB76E7" w:rsidRDefault="00780120" w:rsidP="008E27AD">
        <w:pPr>
          <w:pStyle w:val="Footer"/>
          <w:pBdr>
            <w:top w:val="none" w:sz="0" w:space="0" w:color="auto"/>
          </w:pBdr>
          <w:rPr>
            <w:rFonts w:asciiTheme="minorHAnsi" w:hAnsiTheme="minorHAnsi"/>
          </w:rPr>
        </w:pPr>
        <w:r w:rsidRPr="00BB76E7">
          <w:t xml:space="preserve">Page | </w:t>
        </w:r>
        <w:r w:rsidRPr="00BB76E7">
          <w:fldChar w:fldCharType="begin"/>
        </w:r>
        <w:r w:rsidRPr="00BB76E7">
          <w:instrText xml:space="preserve"> PAGE   \* MERGEFORMAT </w:instrText>
        </w:r>
        <w:r w:rsidRPr="00BB76E7">
          <w:fldChar w:fldCharType="separate"/>
        </w:r>
        <w:r w:rsidRPr="00BB76E7">
          <w:t>ii</w:t>
        </w:r>
        <w:proofErr w:type="spellStart"/>
        <w:r w:rsidRPr="00BB76E7">
          <w:t>i</w:t>
        </w:r>
        <w:proofErr w:type="spellEnd"/>
        <w:r w:rsidRPr="00BB76E7">
          <w:fldChar w:fldCharType="end"/>
        </w:r>
        <w:r w:rsidRPr="00BB76E7">
          <w:t xml:space="preserve"> </w:t>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280E9" w14:textId="144B28F9" w:rsidR="00847B5B" w:rsidRPr="001716B8" w:rsidRDefault="00847B5B" w:rsidP="00942EFC">
    <w:pPr>
      <w:pStyle w:val="Footer"/>
    </w:pPr>
    <w:r w:rsidRPr="001716B8">
      <w:t xml:space="preserve">Page | </w:t>
    </w:r>
    <w:r w:rsidRPr="001716B8">
      <w:fldChar w:fldCharType="begin"/>
    </w:r>
    <w:r w:rsidRPr="001716B8">
      <w:instrText xml:space="preserve"> PAGE   \* MERGEFORMAT </w:instrText>
    </w:r>
    <w:r w:rsidRPr="001716B8">
      <w:fldChar w:fldCharType="separate"/>
    </w:r>
    <w:r>
      <w:t>v</w:t>
    </w:r>
    <w:r w:rsidRPr="001716B8">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1167447"/>
      <w:docPartObj>
        <w:docPartGallery w:val="Page Numbers (Bottom of Page)"/>
        <w:docPartUnique/>
      </w:docPartObj>
    </w:sdtPr>
    <w:sdtContent>
      <w:p w14:paraId="2AC7CBAD" w14:textId="77777777" w:rsidR="002448F7" w:rsidRPr="00780120" w:rsidRDefault="002448F7" w:rsidP="00942EFC">
        <w:pPr>
          <w:pStyle w:val="Footer"/>
        </w:pPr>
        <w:r w:rsidRPr="00780120">
          <w:t xml:space="preserve">Page | </w:t>
        </w:r>
        <w:r w:rsidRPr="00780120">
          <w:fldChar w:fldCharType="begin"/>
        </w:r>
        <w:r w:rsidRPr="00780120">
          <w:instrText xml:space="preserve"> PAGE   \* MERGEFORMAT </w:instrText>
        </w:r>
        <w:r w:rsidRPr="00780120">
          <w:fldChar w:fldCharType="separate"/>
        </w:r>
        <w:r>
          <w:t>vi</w:t>
        </w:r>
        <w:proofErr w:type="spellStart"/>
        <w:r>
          <w:t>i</w:t>
        </w:r>
        <w:proofErr w:type="spellEnd"/>
        <w:r w:rsidRPr="00780120">
          <w:fldChar w:fldCharType="end"/>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9293331"/>
      <w:docPartObj>
        <w:docPartGallery w:val="Page Numbers (Bottom of Page)"/>
        <w:docPartUnique/>
      </w:docPartObj>
    </w:sdtPr>
    <w:sdtContent>
      <w:p w14:paraId="4419DCBC" w14:textId="77777777" w:rsidR="00086357" w:rsidRPr="00780120" w:rsidRDefault="00086357" w:rsidP="00942EFC">
        <w:pPr>
          <w:pStyle w:val="Footer"/>
        </w:pPr>
        <w:r w:rsidRPr="00780120">
          <w:t xml:space="preserve">Page | </w:t>
        </w:r>
        <w:r w:rsidRPr="00780120">
          <w:fldChar w:fldCharType="begin"/>
        </w:r>
        <w:r w:rsidRPr="00780120">
          <w:instrText xml:space="preserve"> PAGE   \* MERGEFORMAT </w:instrText>
        </w:r>
        <w:r w:rsidRPr="00780120">
          <w:fldChar w:fldCharType="separate"/>
        </w:r>
        <w:r>
          <w:t>2</w:t>
        </w:r>
        <w:r w:rsidRPr="00780120">
          <w:fldChar w:fldCharType="end"/>
        </w: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4156280"/>
      <w:docPartObj>
        <w:docPartGallery w:val="Page Numbers (Bottom of Page)"/>
        <w:docPartUnique/>
      </w:docPartObj>
    </w:sdtPr>
    <w:sdtContent>
      <w:p w14:paraId="0E8D2DD8" w14:textId="77777777" w:rsidR="00731281" w:rsidRPr="00BB76E7" w:rsidRDefault="00731281" w:rsidP="00942EFC">
        <w:pPr>
          <w:pStyle w:val="Footer"/>
        </w:pPr>
        <w:r w:rsidRPr="00BB76E7">
          <w:t xml:space="preserve">Page | </w:t>
        </w:r>
        <w:r w:rsidRPr="00BB76E7">
          <w:fldChar w:fldCharType="begin"/>
        </w:r>
        <w:r w:rsidRPr="00BB76E7">
          <w:instrText xml:space="preserve"> PAGE   \* MERGEFORMAT </w:instrText>
        </w:r>
        <w:r w:rsidRPr="00BB76E7">
          <w:fldChar w:fldCharType="separate"/>
        </w:r>
        <w:r w:rsidRPr="00BB76E7">
          <w:t>v</w:t>
        </w:r>
        <w:proofErr w:type="spellStart"/>
        <w:r w:rsidRPr="00BB76E7">
          <w:t>i</w:t>
        </w:r>
        <w:proofErr w:type="spellEnd"/>
        <w:r w:rsidRPr="00BB76E7">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857AD" w14:textId="77777777" w:rsidR="00FB6335" w:rsidRDefault="00FB6335">
      <w:r>
        <w:separator/>
      </w:r>
    </w:p>
  </w:footnote>
  <w:footnote w:type="continuationSeparator" w:id="0">
    <w:p w14:paraId="5E152D51" w14:textId="77777777" w:rsidR="00FB6335" w:rsidRDefault="00FB63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73736" w14:textId="77777777" w:rsidR="00811957" w:rsidRPr="004F6440" w:rsidRDefault="00811957" w:rsidP="00B13ABC">
    <w:pPr>
      <w:pStyle w:val="Header"/>
    </w:pPr>
    <w:r w:rsidRPr="004F6440">
      <w:t>Insert appropriate Auto Text License Entry. If license is copyright, please delete.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3510A" w14:textId="73678164" w:rsidR="00F24496" w:rsidRPr="00A90FA2" w:rsidRDefault="00A75F09" w:rsidP="00A90FA2">
    <w:pPr>
      <w:pStyle w:val="Header"/>
      <w:ind w:left="720"/>
      <w:jc w:val="left"/>
      <w:rPr>
        <w:rFonts w:cstheme="minorHAnsi"/>
        <w:b/>
        <w:bCs/>
        <w:i w:val="0"/>
        <w:iCs/>
      </w:rPr>
    </w:pPr>
    <w:r w:rsidRPr="00A90FA2">
      <w:rPr>
        <w:rFonts w:cstheme="minorHAnsi"/>
        <w:b/>
        <w:bCs/>
        <w:noProof/>
      </w:rPr>
      <w:drawing>
        <wp:anchor distT="0" distB="0" distL="114300" distR="114300" simplePos="0" relativeHeight="251657216" behindDoc="0" locked="0" layoutInCell="1" allowOverlap="1" wp14:anchorId="3B5EF36F" wp14:editId="61A2433D">
          <wp:simplePos x="0" y="0"/>
          <wp:positionH relativeFrom="column">
            <wp:posOffset>488950</wp:posOffset>
          </wp:positionH>
          <wp:positionV relativeFrom="paragraph">
            <wp:posOffset>-2286000</wp:posOffset>
          </wp:positionV>
          <wp:extent cx="857250" cy="171450"/>
          <wp:effectExtent l="0" t="0" r="0" b="0"/>
          <wp:wrapNone/>
          <wp:docPr id="955676520" name="Graphic 9556765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raphic 32">
                    <a:extLst>
                      <a:ext uri="{C183D7F6-B498-43B3-948B-1728B52AA6E4}">
                        <adec:decorative xmlns:adec="http://schemas.microsoft.com/office/drawing/2017/decorative" val="1"/>
                      </a:ext>
                    </a:extLst>
                  </pic:cNvPr>
                  <pic:cNvPicPr>
                    <a:picLocks noChangeAspect="1"/>
                  </pic:cNvPicPr>
                </pic:nvPicPr>
                <pic:blipFill>
                  <a:blip r:embed="rId1">
                    <a:extLst>
                      <a:ext uri="{96DAC541-7B7A-43D3-8B79-37D633B846F1}">
                        <asvg:svgBlip xmlns:asvg="http://schemas.microsoft.com/office/drawing/2016/SVG/main" r:embed="rId2"/>
                      </a:ext>
                    </a:extLst>
                  </a:blip>
                  <a:stretch>
                    <a:fillRect/>
                  </a:stretch>
                </pic:blipFill>
                <pic:spPr>
                  <a:xfrm>
                    <a:off x="0" y="0"/>
                    <a:ext cx="857250" cy="171450"/>
                  </a:xfrm>
                  <a:prstGeom prst="rect">
                    <a:avLst/>
                  </a:prstGeom>
                </pic:spPr>
              </pic:pic>
            </a:graphicData>
          </a:graphic>
        </wp:anchor>
      </w:drawing>
    </w:r>
    <w:r w:rsidR="000D4750" w:rsidRPr="00A90FA2">
      <w:rPr>
        <w:rFonts w:cstheme="minorHAnsi"/>
        <w:b/>
        <w:bCs/>
        <w:noProof/>
      </w:rPr>
      <mc:AlternateContent>
        <mc:Choice Requires="wpg">
          <w:drawing>
            <wp:anchor distT="0" distB="0" distL="114300" distR="114300" simplePos="0" relativeHeight="251660288" behindDoc="0" locked="0" layoutInCell="1" allowOverlap="1" wp14:anchorId="18ABE31B" wp14:editId="24B15191">
              <wp:simplePos x="0" y="0"/>
              <wp:positionH relativeFrom="margin">
                <wp:align>center</wp:align>
              </wp:positionH>
              <wp:positionV relativeFrom="paragraph">
                <wp:posOffset>-187325</wp:posOffset>
              </wp:positionV>
              <wp:extent cx="5889381" cy="405911"/>
              <wp:effectExtent l="19050" t="0" r="0" b="13335"/>
              <wp:wrapNone/>
              <wp:docPr id="22" name="Group 2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889381" cy="405911"/>
                        <a:chOff x="0" y="0"/>
                        <a:chExt cx="5889381" cy="405911"/>
                      </a:xfrm>
                    </wpg:grpSpPr>
                    <wps:wsp>
                      <wps:cNvPr id="20" name="Text Box 20"/>
                      <wps:cNvSpPr txBox="1"/>
                      <wps:spPr>
                        <a:xfrm>
                          <a:off x="3122735" y="0"/>
                          <a:ext cx="2766646" cy="398584"/>
                        </a:xfrm>
                        <a:prstGeom prst="rect">
                          <a:avLst/>
                        </a:prstGeom>
                        <a:solidFill>
                          <a:srgbClr val="001D7A"/>
                        </a:solidFill>
                        <a:ln w="6350">
                          <a:noFill/>
                        </a:ln>
                      </wps:spPr>
                      <wps:txbx>
                        <w:txbxContent>
                          <w:p w14:paraId="6354BB47" w14:textId="5DEC64CB" w:rsidR="007D250E" w:rsidRPr="000D4750" w:rsidRDefault="007D250E" w:rsidP="000D4750">
                            <w:pPr>
                              <w:jc w:val="center"/>
                              <w:rPr>
                                <w:rFonts w:cstheme="minorHAnsi"/>
                                <w:b/>
                                <w:caps/>
                                <w:color w:val="FFFFFF" w:themeColor="background1"/>
                                <w:sz w:val="32"/>
                                <w:szCs w:val="32"/>
                              </w:rPr>
                            </w:pPr>
                            <w:r w:rsidRPr="000D4750">
                              <w:rPr>
                                <w:rFonts w:cstheme="minorHAnsi"/>
                                <w:b/>
                                <w:caps/>
                                <w:color w:val="FFFFFF" w:themeColor="background1"/>
                                <w:sz w:val="32"/>
                                <w:szCs w:val="32"/>
                              </w:rPr>
                              <w:t>202</w:t>
                            </w:r>
                            <w:r w:rsidR="009B5FD7">
                              <w:rPr>
                                <w:rFonts w:cstheme="minorHAnsi"/>
                                <w:b/>
                                <w:caps/>
                                <w:color w:val="FFFFFF" w:themeColor="background1"/>
                                <w:sz w:val="32"/>
                                <w:szCs w:val="32"/>
                              </w:rPr>
                              <w:t>6</w:t>
                            </w:r>
                            <w:r w:rsidRPr="000D4750">
                              <w:rPr>
                                <w:rFonts w:cstheme="minorHAnsi"/>
                                <w:b/>
                                <w:caps/>
                                <w:color w:val="FFFFFF" w:themeColor="background1"/>
                                <w:sz w:val="32"/>
                                <w:szCs w:val="32"/>
                              </w:rPr>
                              <w:t xml:space="preserve"> </w:t>
                            </w:r>
                            <w:r w:rsidR="00DC2300">
                              <w:rPr>
                                <w:rFonts w:cstheme="minorHAnsi"/>
                                <w:b/>
                                <w:caps/>
                                <w:color w:val="FFFFFF" w:themeColor="background1"/>
                                <w:sz w:val="32"/>
                                <w:szCs w:val="32"/>
                              </w:rPr>
                              <w:t>Software Manual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Straight Connector 21"/>
                      <wps:cNvCnPr/>
                      <wps:spPr>
                        <a:xfrm flipH="1">
                          <a:off x="0" y="405911"/>
                          <a:ext cx="5879758" cy="0"/>
                        </a:xfrm>
                        <a:prstGeom prst="line">
                          <a:avLst/>
                        </a:prstGeom>
                        <a:ln w="38100">
                          <a:solidFill>
                            <a:srgbClr val="001D7A"/>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8ABE31B" id="Group 22" o:spid="_x0000_s1026" alt="&quot;&quot;" style="position:absolute;left:0;text-align:left;margin-left:0;margin-top:-14.75pt;width:463.75pt;height:31.95pt;z-index:251660288;mso-position-horizontal:center;mso-position-horizontal-relative:margin;mso-width-relative:margin;mso-height-relative:margin" coordsize="58893,4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">
              <v:shapetype id="_x0000_t202" coordsize="21600,21600" o:spt="202" path="m,l,21600r21600,l21600,xe">
                <v:stroke joinstyle="miter"/>
                <v:path gradientshapeok="t" o:connecttype="rect"/>
              </v:shapetype>
              <v:shape id="Text Box 20" o:spid="_x0000_s1027" type="#_x0000_t202" style="position:absolute;left:31227;width:27666;height:39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" fillcolor="#001d7a" stroked="f" strokeweight=".5pt">
                <v:textbox>
                  <w:txbxContent>
                    <w:p w14:paraId="6354BB47" w14:textId="5DEC64CB" w:rsidR="007D250E" w:rsidRPr="000D4750" w:rsidRDefault="007D250E" w:rsidP="000D4750">
                      <w:pPr>
                        <w:jc w:val="center"/>
                        <w:rPr>
                          <w:rFonts w:cstheme="minorHAnsi"/>
                          <w:b/>
                          <w:caps/>
                          <w:color w:val="FFFFFF" w:themeColor="background1"/>
                          <w:sz w:val="32"/>
                          <w:szCs w:val="32"/>
                        </w:rPr>
                      </w:pPr>
                      <w:r w:rsidRPr="000D4750">
                        <w:rPr>
                          <w:rFonts w:cstheme="minorHAnsi"/>
                          <w:b/>
                          <w:caps/>
                          <w:color w:val="FFFFFF" w:themeColor="background1"/>
                          <w:sz w:val="32"/>
                          <w:szCs w:val="32"/>
                        </w:rPr>
                        <w:t>202</w:t>
                      </w:r>
                      <w:r w:rsidR="009B5FD7">
                        <w:rPr>
                          <w:rFonts w:cstheme="minorHAnsi"/>
                          <w:b/>
                          <w:caps/>
                          <w:color w:val="FFFFFF" w:themeColor="background1"/>
                          <w:sz w:val="32"/>
                          <w:szCs w:val="32"/>
                        </w:rPr>
                        <w:t>6</w:t>
                      </w:r>
                      <w:r w:rsidRPr="000D4750">
                        <w:rPr>
                          <w:rFonts w:cstheme="minorHAnsi"/>
                          <w:b/>
                          <w:caps/>
                          <w:color w:val="FFFFFF" w:themeColor="background1"/>
                          <w:sz w:val="32"/>
                          <w:szCs w:val="32"/>
                        </w:rPr>
                        <w:t xml:space="preserve"> </w:t>
                      </w:r>
                      <w:r w:rsidR="00DC2300">
                        <w:rPr>
                          <w:rFonts w:cstheme="minorHAnsi"/>
                          <w:b/>
                          <w:caps/>
                          <w:color w:val="FFFFFF" w:themeColor="background1"/>
                          <w:sz w:val="32"/>
                          <w:szCs w:val="32"/>
                        </w:rPr>
                        <w:t>Software Manual</w:t>
                      </w:r>
                    </w:p>
                  </w:txbxContent>
                </v:textbox>
              </v:shape>
              <v:line id="Straight Connector 21" o:spid="_x0000_s1028" style="position:absolute;flip:x;visibility:visible;mso-wrap-style:square" from="0,4059" to="58797,4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" strokecolor="#001d7a" strokeweight="3pt"/>
              <w10:wrap anchorx="margin"/>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2D122" w14:textId="77777777" w:rsidR="00780120" w:rsidRPr="004F6440" w:rsidRDefault="00780120" w:rsidP="00780120">
    <w:pPr>
      <w:pStyle w:val="Header"/>
      <w:ind w:left="-720"/>
      <w:rPr>
        <w:i w:val="0"/>
        <w:iC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D9DB2" w14:textId="706482C8" w:rsidR="00635B5C" w:rsidRPr="004F6440" w:rsidRDefault="00635B5C" w:rsidP="00A75F09">
    <w:pPr>
      <w:pStyle w:val="Header"/>
      <w:jc w:val="left"/>
      <w:rPr>
        <w:i w:val="0"/>
        <w:iCs/>
      </w:rPr>
    </w:pPr>
    <w:r w:rsidRPr="004F6440">
      <w:rPr>
        <w:noProof/>
      </w:rPr>
      <w:drawing>
        <wp:inline distT="0" distB="0" distL="0" distR="0" wp14:anchorId="1F98823E" wp14:editId="38C94BEF">
          <wp:extent cx="857250" cy="171450"/>
          <wp:effectExtent l="0" t="0" r="0" b="0"/>
          <wp:docPr id="1" name="Graphic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raphic 32">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857250" cy="171450"/>
                  </a:xfrm>
                  <a:prstGeom prst="rect">
                    <a:avLst/>
                  </a:prstGeom>
                </pic:spPr>
              </pic:pic>
            </a:graphicData>
          </a:graphic>
        </wp:inline>
      </w:drawing>
    </w:r>
    <w:r w:rsidR="0025197B">
      <w:rPr>
        <w:i w:val="0"/>
        <w:iCs/>
      </w:rPr>
      <w:tab/>
    </w:r>
    <w:r w:rsidR="0025197B">
      <w:rPr>
        <w:i w:val="0"/>
        <w:iCs/>
      </w:rP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2FDB9" w14:textId="77777777" w:rsidR="00703892" w:rsidRPr="00635B5C" w:rsidRDefault="00703892" w:rsidP="00703892">
    <w:pPr>
      <w:pStyle w:val="EPRILicensedorRestrictedHeaders"/>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B69A8" w14:textId="77777777" w:rsidR="00811957" w:rsidRPr="00703892" w:rsidRDefault="00703892" w:rsidP="00703892">
    <w:pPr>
      <w:pStyle w:val="EPRILicensedorRestrictedHeaders"/>
    </w:pPr>
    <w:r w:rsidRPr="00635B5C">
      <w:t>Insert appropriate Auto Text License Entry. If license is copyright, please delete.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46DF5" w14:textId="77777777" w:rsidR="00BD33CF" w:rsidRPr="00932385" w:rsidRDefault="00BD33CF" w:rsidP="00F8357B">
    <w:pPr>
      <w:pStyle w:val="EPRILicensedHeader"/>
    </w:pPr>
    <w:r w:rsidRPr="0007239A">
      <w:t>EPRI Proprietary Licensed Material</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B0F14" w14:textId="77777777" w:rsidR="00811957" w:rsidRPr="00932385" w:rsidRDefault="00932385" w:rsidP="00932385">
    <w:pPr>
      <w:pStyle w:val="EPRILicensedorRestrictedHeaders"/>
    </w:pPr>
    <w:r w:rsidRPr="00635B5C">
      <w:t>Insert appropriate Auto Text License Entry. If license is copyright, please delete.</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B8BB4" w14:textId="77777777" w:rsidR="00DF2A7A" w:rsidRPr="004F6440" w:rsidRDefault="00DF2A7A" w:rsidP="005E24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5D0CF97C"/>
    <w:lvl w:ilvl="0">
      <w:start w:val="1"/>
      <w:numFmt w:val="decimal"/>
      <w:pStyle w:val="ListNumber3"/>
      <w:lvlText w:val="%1."/>
      <w:lvlJc w:val="left"/>
      <w:pPr>
        <w:tabs>
          <w:tab w:val="num" w:pos="1080"/>
        </w:tabs>
        <w:ind w:left="1080" w:hanging="360"/>
      </w:pPr>
    </w:lvl>
  </w:abstractNum>
  <w:abstractNum w:abstractNumId="1" w15:restartNumberingAfterBreak="0">
    <w:nsid w:val="09A81A79"/>
    <w:multiLevelType w:val="multilevel"/>
    <w:tmpl w:val="62443CCC"/>
    <w:lvl w:ilvl="0">
      <w:start w:val="1"/>
      <w:numFmt w:val="decimal"/>
      <w:suff w:val="space"/>
      <w:lvlText w:val="%1"/>
      <w:lvlJc w:val="left"/>
      <w:pPr>
        <w:ind w:left="0" w:firstLine="0"/>
      </w:pPr>
      <w:rPr>
        <w:rFonts w:ascii="Arial" w:hAnsi="Arial" w:cs="Arial" w:hint="default"/>
        <w:b/>
        <w:i/>
        <w:sz w:val="72"/>
      </w:r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upperLetter"/>
      <w:suff w:val="space"/>
      <w:lvlText w:val="%6"/>
      <w:lvlJc w:val="left"/>
      <w:pPr>
        <w:ind w:left="0" w:firstLine="0"/>
      </w:pPr>
      <w:rPr>
        <w:rFonts w:ascii="Arial" w:hAnsi="Arial" w:cs="Arial" w:hint="default"/>
        <w:b/>
        <w:i/>
        <w:sz w:val="72"/>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15:restartNumberingAfterBreak="0">
    <w:nsid w:val="13EC6F2B"/>
    <w:multiLevelType w:val="hybridMultilevel"/>
    <w:tmpl w:val="2482D9EE"/>
    <w:lvl w:ilvl="0" w:tplc="1B8652E6">
      <w:start w:val="1"/>
      <w:numFmt w:val="bullet"/>
      <w:pStyle w:val="EPRISubBulletedList2"/>
      <w:lvlText w:val="o"/>
      <w:lvlJc w:val="left"/>
      <w:pPr>
        <w:ind w:left="1080" w:hanging="360"/>
      </w:pPr>
      <w:rPr>
        <w:rFonts w:ascii="Courier New" w:hAnsi="Courier New" w:hint="default"/>
        <w:color w:val="001D7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4A5092"/>
    <w:multiLevelType w:val="hybridMultilevel"/>
    <w:tmpl w:val="9272993A"/>
    <w:lvl w:ilvl="0" w:tplc="C060AF70">
      <w:start w:val="1"/>
      <w:numFmt w:val="lowerLetter"/>
      <w:pStyle w:val="EPRILetteredList"/>
      <w:lvlText w:val="%1."/>
      <w:lvlJc w:val="left"/>
      <w:pPr>
        <w:ind w:left="1080" w:hanging="360"/>
      </w:pPr>
      <w:rPr>
        <w:rFonts w:ascii="Calibri" w:hAnsi="Calibri"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027B6A"/>
    <w:multiLevelType w:val="hybridMultilevel"/>
    <w:tmpl w:val="B8DEAEDC"/>
    <w:lvl w:ilvl="0" w:tplc="4A9C91C4">
      <w:start w:val="1"/>
      <w:numFmt w:val="bullet"/>
      <w:lvlText w:val="o"/>
      <w:lvlJc w:val="left"/>
      <w:pPr>
        <w:ind w:left="360" w:hanging="360"/>
      </w:pPr>
      <w:rPr>
        <w:rFonts w:hint="default"/>
        <w:caps w:val="0"/>
        <w:strike w:val="0"/>
        <w:dstrike w:val="0"/>
        <w:vanish w:val="0"/>
        <w:color w:val="5071B6"/>
        <w:sz w:val="24"/>
        <w:szCs w:val="24"/>
        <w:vertAlign w:val="baseli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CA2732F"/>
    <w:multiLevelType w:val="singleLevel"/>
    <w:tmpl w:val="4866BEEC"/>
    <w:lvl w:ilvl="0">
      <w:start w:val="1"/>
      <w:numFmt w:val="bullet"/>
      <w:pStyle w:val="EPRISubBulletedList"/>
      <w:lvlText w:val=""/>
      <w:lvlJc w:val="left"/>
      <w:pPr>
        <w:ind w:left="720" w:hanging="360"/>
      </w:pPr>
      <w:rPr>
        <w:rFonts w:ascii="Symbol" w:hAnsi="Symbol" w:hint="default"/>
        <w:caps w:val="0"/>
        <w:strike w:val="0"/>
        <w:dstrike w:val="0"/>
        <w:vanish w:val="0"/>
        <w:color w:val="001D7A"/>
        <w:sz w:val="24"/>
        <w:szCs w:val="24"/>
        <w:vertAlign w:val="baseline"/>
      </w:rPr>
    </w:lvl>
  </w:abstractNum>
  <w:abstractNum w:abstractNumId="6" w15:restartNumberingAfterBreak="0">
    <w:nsid w:val="47AE261A"/>
    <w:multiLevelType w:val="hybridMultilevel"/>
    <w:tmpl w:val="2FA893CE"/>
    <w:lvl w:ilvl="0" w:tplc="A9D84648">
      <w:start w:val="1"/>
      <w:numFmt w:val="decimal"/>
      <w:pStyle w:val="EPRITableText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D142B8"/>
    <w:multiLevelType w:val="singleLevel"/>
    <w:tmpl w:val="6DBC2F76"/>
    <w:lvl w:ilvl="0">
      <w:start w:val="1"/>
      <w:numFmt w:val="decimal"/>
      <w:pStyle w:val="EPRINumberedList"/>
      <w:lvlText w:val="%1."/>
      <w:lvlJc w:val="left"/>
      <w:pPr>
        <w:ind w:left="360" w:hanging="360"/>
      </w:pPr>
      <w:rPr>
        <w:rFonts w:hint="default"/>
      </w:rPr>
    </w:lvl>
  </w:abstractNum>
  <w:abstractNum w:abstractNumId="8" w15:restartNumberingAfterBreak="0">
    <w:nsid w:val="4E490B74"/>
    <w:multiLevelType w:val="hybridMultilevel"/>
    <w:tmpl w:val="A1107EE2"/>
    <w:lvl w:ilvl="0" w:tplc="353CC18C">
      <w:start w:val="1"/>
      <w:numFmt w:val="decimal"/>
      <w:pStyle w:val="Heading1"/>
      <w:lvlText w:val="%1."/>
      <w:lvlJc w:val="left"/>
      <w:pPr>
        <w:ind w:left="450" w:hanging="360"/>
      </w:pPr>
      <w:rPr>
        <w:rFonts w:hint="default"/>
        <w:i/>
        <w:iCs/>
        <w:sz w:val="48"/>
        <w:szCs w:val="48"/>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4E654E53"/>
    <w:multiLevelType w:val="hybridMultilevel"/>
    <w:tmpl w:val="9C5CF576"/>
    <w:lvl w:ilvl="0" w:tplc="4F3E5DD0">
      <w:start w:val="1"/>
      <w:numFmt w:val="bullet"/>
      <w:pStyle w:val="EPRIBulletedList"/>
      <w:lvlText w:val=""/>
      <w:lvlJc w:val="left"/>
      <w:pPr>
        <w:ind w:left="360" w:hanging="360"/>
      </w:pPr>
      <w:rPr>
        <w:rFonts w:ascii="Symbol" w:hAnsi="Symbol" w:hint="default"/>
        <w:caps w:val="0"/>
        <w:strike w:val="0"/>
        <w:dstrike w:val="0"/>
        <w:vanish w:val="0"/>
        <w:color w:val="001D7A"/>
        <w:sz w:val="24"/>
        <w:szCs w:val="24"/>
        <w:vertAlign w:val="baseline"/>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DE71AB"/>
    <w:multiLevelType w:val="hybridMultilevel"/>
    <w:tmpl w:val="7A0E05CA"/>
    <w:lvl w:ilvl="0" w:tplc="8A5EC106">
      <w:start w:val="1"/>
      <w:numFmt w:val="bullet"/>
      <w:pStyle w:val="EPRITableTex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5210B6"/>
    <w:multiLevelType w:val="hybridMultilevel"/>
    <w:tmpl w:val="276240BC"/>
    <w:lvl w:ilvl="0" w:tplc="8B804F62">
      <w:start w:val="1"/>
      <w:numFmt w:val="bullet"/>
      <w:pStyle w:val="EPRIFrontMatterBulletedList"/>
      <w:lvlText w:val=""/>
      <w:lvlJc w:val="left"/>
      <w:pPr>
        <w:ind w:left="360" w:hanging="360"/>
      </w:pPr>
      <w:rPr>
        <w:rFonts w:ascii="Symbol" w:hAnsi="Symbol" w:hint="default"/>
        <w:caps w:val="0"/>
        <w:strike w:val="0"/>
        <w:dstrike w:val="0"/>
        <w:vanish w:val="0"/>
        <w:color w:val="001D7A"/>
        <w:vertAlign w:val="baseli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3525321"/>
    <w:multiLevelType w:val="hybridMultilevel"/>
    <w:tmpl w:val="AEC43802"/>
    <w:lvl w:ilvl="0" w:tplc="F2902DA0">
      <w:start w:val="1"/>
      <w:numFmt w:val="upperLetter"/>
      <w:pStyle w:val="Heading6"/>
      <w:lvlText w:val="%1."/>
      <w:lvlJc w:val="left"/>
      <w:pPr>
        <w:ind w:left="720" w:hanging="360"/>
      </w:pPr>
      <w:rPr>
        <w:rFonts w:hint="default"/>
        <w:i/>
        <w:iCs/>
        <w:sz w:val="48"/>
        <w:szCs w:val="4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3C147F"/>
    <w:multiLevelType w:val="hybridMultilevel"/>
    <w:tmpl w:val="BECE79BE"/>
    <w:lvl w:ilvl="0" w:tplc="CF9404BC">
      <w:start w:val="1"/>
      <w:numFmt w:val="bullet"/>
      <w:pStyle w:val="ESBullets"/>
      <w:lvlText w:val=""/>
      <w:lvlJc w:val="left"/>
      <w:pPr>
        <w:ind w:left="360" w:hanging="360"/>
      </w:pPr>
      <w:rPr>
        <w:rFonts w:ascii="Symbol" w:hAnsi="Symbol" w:hint="default"/>
        <w:caps w:val="0"/>
        <w:strike w:val="0"/>
        <w:dstrike w:val="0"/>
        <w:vanish w:val="0"/>
        <w:color w:val="001D7A"/>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06017064">
    <w:abstractNumId w:val="4"/>
  </w:num>
  <w:num w:numId="2" w16cid:durableId="1933581728">
    <w:abstractNumId w:val="11"/>
  </w:num>
  <w:num w:numId="3" w16cid:durableId="1025405085">
    <w:abstractNumId w:val="5"/>
  </w:num>
  <w:num w:numId="4" w16cid:durableId="192764422">
    <w:abstractNumId w:val="3"/>
  </w:num>
  <w:num w:numId="5" w16cid:durableId="1881476241">
    <w:abstractNumId w:val="7"/>
  </w:num>
  <w:num w:numId="6" w16cid:durableId="435754943">
    <w:abstractNumId w:val="2"/>
  </w:num>
  <w:num w:numId="7" w16cid:durableId="746611321">
    <w:abstractNumId w:val="10"/>
  </w:num>
  <w:num w:numId="8" w16cid:durableId="139352516">
    <w:abstractNumId w:val="6"/>
  </w:num>
  <w:num w:numId="9" w16cid:durableId="1860728890">
    <w:abstractNumId w:val="13"/>
  </w:num>
  <w:num w:numId="10" w16cid:durableId="209808563">
    <w:abstractNumId w:val="8"/>
  </w:num>
  <w:num w:numId="11" w16cid:durableId="1981231827">
    <w:abstractNumId w:val="12"/>
  </w:num>
  <w:num w:numId="12" w16cid:durableId="2037728928">
    <w:abstractNumId w:val="1"/>
  </w:num>
  <w:num w:numId="13" w16cid:durableId="1518960196">
    <w:abstractNumId w:val="0"/>
  </w:num>
  <w:num w:numId="14" w16cid:durableId="67312599">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stylePaneSortMethod w:val="0000"/>
  <w:defaultTabStop w:val="720"/>
  <w:defaultTableStyle w:val="SWTable"/>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8CF"/>
    <w:rsid w:val="00001F1F"/>
    <w:rsid w:val="00011BDB"/>
    <w:rsid w:val="00011FA8"/>
    <w:rsid w:val="00013F7F"/>
    <w:rsid w:val="00015073"/>
    <w:rsid w:val="00017C6E"/>
    <w:rsid w:val="00022C35"/>
    <w:rsid w:val="00024E80"/>
    <w:rsid w:val="00025ED7"/>
    <w:rsid w:val="00027BBC"/>
    <w:rsid w:val="00035748"/>
    <w:rsid w:val="00036E1C"/>
    <w:rsid w:val="000409CF"/>
    <w:rsid w:val="00041C39"/>
    <w:rsid w:val="00042C9F"/>
    <w:rsid w:val="000454F0"/>
    <w:rsid w:val="00046560"/>
    <w:rsid w:val="00047273"/>
    <w:rsid w:val="000476EC"/>
    <w:rsid w:val="000507BE"/>
    <w:rsid w:val="00050DFE"/>
    <w:rsid w:val="000548ED"/>
    <w:rsid w:val="00054BF1"/>
    <w:rsid w:val="00055212"/>
    <w:rsid w:val="00055C58"/>
    <w:rsid w:val="000568C5"/>
    <w:rsid w:val="000704CA"/>
    <w:rsid w:val="00071513"/>
    <w:rsid w:val="00072134"/>
    <w:rsid w:val="0007239A"/>
    <w:rsid w:val="000737AC"/>
    <w:rsid w:val="00073C07"/>
    <w:rsid w:val="0007417C"/>
    <w:rsid w:val="00074C6B"/>
    <w:rsid w:val="0007760E"/>
    <w:rsid w:val="00083F7F"/>
    <w:rsid w:val="0008449D"/>
    <w:rsid w:val="00086357"/>
    <w:rsid w:val="000867AA"/>
    <w:rsid w:val="00090274"/>
    <w:rsid w:val="00091100"/>
    <w:rsid w:val="0009122D"/>
    <w:rsid w:val="00091FE5"/>
    <w:rsid w:val="000928D8"/>
    <w:rsid w:val="00094D4C"/>
    <w:rsid w:val="0009527A"/>
    <w:rsid w:val="00095349"/>
    <w:rsid w:val="00095D0C"/>
    <w:rsid w:val="000977FB"/>
    <w:rsid w:val="000978B7"/>
    <w:rsid w:val="00097C80"/>
    <w:rsid w:val="000A1E91"/>
    <w:rsid w:val="000B0C0E"/>
    <w:rsid w:val="000B17AA"/>
    <w:rsid w:val="000B6067"/>
    <w:rsid w:val="000B61C7"/>
    <w:rsid w:val="000C3286"/>
    <w:rsid w:val="000C4985"/>
    <w:rsid w:val="000C7429"/>
    <w:rsid w:val="000D09B0"/>
    <w:rsid w:val="000D0E0F"/>
    <w:rsid w:val="000D15DB"/>
    <w:rsid w:val="000D15E9"/>
    <w:rsid w:val="000D3FB4"/>
    <w:rsid w:val="000D4750"/>
    <w:rsid w:val="000E0FE2"/>
    <w:rsid w:val="000E1D67"/>
    <w:rsid w:val="000E3925"/>
    <w:rsid w:val="000E3D62"/>
    <w:rsid w:val="000E45BD"/>
    <w:rsid w:val="000E4C11"/>
    <w:rsid w:val="000E66BC"/>
    <w:rsid w:val="000E675E"/>
    <w:rsid w:val="00101B24"/>
    <w:rsid w:val="0010226C"/>
    <w:rsid w:val="001032A5"/>
    <w:rsid w:val="00104547"/>
    <w:rsid w:val="001105B2"/>
    <w:rsid w:val="0011246E"/>
    <w:rsid w:val="001174DA"/>
    <w:rsid w:val="00120319"/>
    <w:rsid w:val="001206FD"/>
    <w:rsid w:val="00121C1E"/>
    <w:rsid w:val="00125404"/>
    <w:rsid w:val="001302D1"/>
    <w:rsid w:val="00130A89"/>
    <w:rsid w:val="00130E8D"/>
    <w:rsid w:val="00132F46"/>
    <w:rsid w:val="0013625E"/>
    <w:rsid w:val="0013751B"/>
    <w:rsid w:val="001379F1"/>
    <w:rsid w:val="00140689"/>
    <w:rsid w:val="00141845"/>
    <w:rsid w:val="00143676"/>
    <w:rsid w:val="00143827"/>
    <w:rsid w:val="00144438"/>
    <w:rsid w:val="00144F94"/>
    <w:rsid w:val="001461E0"/>
    <w:rsid w:val="0015261E"/>
    <w:rsid w:val="00152A0F"/>
    <w:rsid w:val="0015505D"/>
    <w:rsid w:val="001605BD"/>
    <w:rsid w:val="0016076D"/>
    <w:rsid w:val="00162B56"/>
    <w:rsid w:val="001650B1"/>
    <w:rsid w:val="00165E59"/>
    <w:rsid w:val="00167F48"/>
    <w:rsid w:val="001716B8"/>
    <w:rsid w:val="001722A9"/>
    <w:rsid w:val="00175075"/>
    <w:rsid w:val="00177356"/>
    <w:rsid w:val="00177593"/>
    <w:rsid w:val="00180572"/>
    <w:rsid w:val="001810E6"/>
    <w:rsid w:val="00183092"/>
    <w:rsid w:val="00184C20"/>
    <w:rsid w:val="001874A2"/>
    <w:rsid w:val="001874C0"/>
    <w:rsid w:val="00190748"/>
    <w:rsid w:val="00190EC9"/>
    <w:rsid w:val="00193BB8"/>
    <w:rsid w:val="00195495"/>
    <w:rsid w:val="001958C8"/>
    <w:rsid w:val="00195FA9"/>
    <w:rsid w:val="00196BD0"/>
    <w:rsid w:val="001A0250"/>
    <w:rsid w:val="001A1050"/>
    <w:rsid w:val="001A51E5"/>
    <w:rsid w:val="001B18D5"/>
    <w:rsid w:val="001B5384"/>
    <w:rsid w:val="001B5E5C"/>
    <w:rsid w:val="001C0794"/>
    <w:rsid w:val="001C25BF"/>
    <w:rsid w:val="001C5A9E"/>
    <w:rsid w:val="001C6547"/>
    <w:rsid w:val="001C6D97"/>
    <w:rsid w:val="001D0B8E"/>
    <w:rsid w:val="001D0C87"/>
    <w:rsid w:val="001D1C9E"/>
    <w:rsid w:val="001D1E83"/>
    <w:rsid w:val="001D2404"/>
    <w:rsid w:val="001D3E32"/>
    <w:rsid w:val="001D4955"/>
    <w:rsid w:val="001D59FD"/>
    <w:rsid w:val="001D5D0C"/>
    <w:rsid w:val="001D7999"/>
    <w:rsid w:val="001E065A"/>
    <w:rsid w:val="001E102E"/>
    <w:rsid w:val="001E1805"/>
    <w:rsid w:val="001E3D2B"/>
    <w:rsid w:val="001E6C69"/>
    <w:rsid w:val="001F0390"/>
    <w:rsid w:val="001F207A"/>
    <w:rsid w:val="001F5B50"/>
    <w:rsid w:val="001F69BC"/>
    <w:rsid w:val="002005F9"/>
    <w:rsid w:val="0020351E"/>
    <w:rsid w:val="0020636B"/>
    <w:rsid w:val="0020751F"/>
    <w:rsid w:val="002129E0"/>
    <w:rsid w:val="00212A0C"/>
    <w:rsid w:val="002228F7"/>
    <w:rsid w:val="00222E80"/>
    <w:rsid w:val="0022309E"/>
    <w:rsid w:val="00223EB1"/>
    <w:rsid w:val="00225887"/>
    <w:rsid w:val="002263FA"/>
    <w:rsid w:val="00227CE9"/>
    <w:rsid w:val="002307E3"/>
    <w:rsid w:val="00231EAB"/>
    <w:rsid w:val="0023409C"/>
    <w:rsid w:val="00235F68"/>
    <w:rsid w:val="00237139"/>
    <w:rsid w:val="00241079"/>
    <w:rsid w:val="00242395"/>
    <w:rsid w:val="002426B4"/>
    <w:rsid w:val="002431A8"/>
    <w:rsid w:val="002448F7"/>
    <w:rsid w:val="00244DC8"/>
    <w:rsid w:val="00245F14"/>
    <w:rsid w:val="00246843"/>
    <w:rsid w:val="00246EAD"/>
    <w:rsid w:val="0025155F"/>
    <w:rsid w:val="0025197B"/>
    <w:rsid w:val="0025509B"/>
    <w:rsid w:val="00261752"/>
    <w:rsid w:val="0026209C"/>
    <w:rsid w:val="00263D69"/>
    <w:rsid w:val="00263E47"/>
    <w:rsid w:val="00271274"/>
    <w:rsid w:val="002719D0"/>
    <w:rsid w:val="002727DF"/>
    <w:rsid w:val="00272820"/>
    <w:rsid w:val="00272C9D"/>
    <w:rsid w:val="002752ED"/>
    <w:rsid w:val="00275884"/>
    <w:rsid w:val="0027731B"/>
    <w:rsid w:val="00277C43"/>
    <w:rsid w:val="00277D61"/>
    <w:rsid w:val="00280424"/>
    <w:rsid w:val="00280F47"/>
    <w:rsid w:val="0029258F"/>
    <w:rsid w:val="00293CEF"/>
    <w:rsid w:val="0029454B"/>
    <w:rsid w:val="002A30DC"/>
    <w:rsid w:val="002A471C"/>
    <w:rsid w:val="002A590F"/>
    <w:rsid w:val="002A6950"/>
    <w:rsid w:val="002A6990"/>
    <w:rsid w:val="002A6B10"/>
    <w:rsid w:val="002A77DA"/>
    <w:rsid w:val="002B0279"/>
    <w:rsid w:val="002B2A5D"/>
    <w:rsid w:val="002B62F1"/>
    <w:rsid w:val="002C0165"/>
    <w:rsid w:val="002C05B8"/>
    <w:rsid w:val="002C3A88"/>
    <w:rsid w:val="002C400A"/>
    <w:rsid w:val="002C4423"/>
    <w:rsid w:val="002C6463"/>
    <w:rsid w:val="002C6513"/>
    <w:rsid w:val="002C7221"/>
    <w:rsid w:val="002D1481"/>
    <w:rsid w:val="002D3E35"/>
    <w:rsid w:val="002D5975"/>
    <w:rsid w:val="002D5E9B"/>
    <w:rsid w:val="002D6834"/>
    <w:rsid w:val="002E0838"/>
    <w:rsid w:val="002E269D"/>
    <w:rsid w:val="002F1F25"/>
    <w:rsid w:val="002F33AA"/>
    <w:rsid w:val="00306DB7"/>
    <w:rsid w:val="00310683"/>
    <w:rsid w:val="003133DE"/>
    <w:rsid w:val="003151B4"/>
    <w:rsid w:val="00317322"/>
    <w:rsid w:val="00317389"/>
    <w:rsid w:val="00320481"/>
    <w:rsid w:val="00324FAE"/>
    <w:rsid w:val="00326F0F"/>
    <w:rsid w:val="00330504"/>
    <w:rsid w:val="00331FF3"/>
    <w:rsid w:val="0033271E"/>
    <w:rsid w:val="003353AC"/>
    <w:rsid w:val="00337671"/>
    <w:rsid w:val="0034093C"/>
    <w:rsid w:val="003427E1"/>
    <w:rsid w:val="003429BD"/>
    <w:rsid w:val="00343AD2"/>
    <w:rsid w:val="00345610"/>
    <w:rsid w:val="00347C45"/>
    <w:rsid w:val="00352019"/>
    <w:rsid w:val="003576AB"/>
    <w:rsid w:val="00361954"/>
    <w:rsid w:val="00362867"/>
    <w:rsid w:val="00362CA7"/>
    <w:rsid w:val="00363F47"/>
    <w:rsid w:val="00365B37"/>
    <w:rsid w:val="003672B6"/>
    <w:rsid w:val="00367AB7"/>
    <w:rsid w:val="00370F62"/>
    <w:rsid w:val="003717CA"/>
    <w:rsid w:val="00373697"/>
    <w:rsid w:val="0037407E"/>
    <w:rsid w:val="003767BB"/>
    <w:rsid w:val="00380EF8"/>
    <w:rsid w:val="0038628E"/>
    <w:rsid w:val="00386B95"/>
    <w:rsid w:val="0039000C"/>
    <w:rsid w:val="003923FA"/>
    <w:rsid w:val="003944D0"/>
    <w:rsid w:val="003950E9"/>
    <w:rsid w:val="00397E62"/>
    <w:rsid w:val="00397EC1"/>
    <w:rsid w:val="003A0F29"/>
    <w:rsid w:val="003A4614"/>
    <w:rsid w:val="003A55FA"/>
    <w:rsid w:val="003B010D"/>
    <w:rsid w:val="003B5118"/>
    <w:rsid w:val="003B6CCA"/>
    <w:rsid w:val="003C2F5E"/>
    <w:rsid w:val="003C42B9"/>
    <w:rsid w:val="003C6759"/>
    <w:rsid w:val="003D16B3"/>
    <w:rsid w:val="003D193E"/>
    <w:rsid w:val="003D25AA"/>
    <w:rsid w:val="003D353C"/>
    <w:rsid w:val="003D4912"/>
    <w:rsid w:val="003D5AEB"/>
    <w:rsid w:val="003D7A80"/>
    <w:rsid w:val="003E39DD"/>
    <w:rsid w:val="003E3E11"/>
    <w:rsid w:val="003E4083"/>
    <w:rsid w:val="003E4AD8"/>
    <w:rsid w:val="003E4F9C"/>
    <w:rsid w:val="003F2068"/>
    <w:rsid w:val="003F3492"/>
    <w:rsid w:val="003F5C4B"/>
    <w:rsid w:val="003F69B1"/>
    <w:rsid w:val="004015A8"/>
    <w:rsid w:val="004023F1"/>
    <w:rsid w:val="0040461D"/>
    <w:rsid w:val="0040635A"/>
    <w:rsid w:val="00410F28"/>
    <w:rsid w:val="0041192E"/>
    <w:rsid w:val="00415C97"/>
    <w:rsid w:val="0041661D"/>
    <w:rsid w:val="004206B4"/>
    <w:rsid w:val="00421731"/>
    <w:rsid w:val="00427DEE"/>
    <w:rsid w:val="0043202E"/>
    <w:rsid w:val="00432778"/>
    <w:rsid w:val="00434429"/>
    <w:rsid w:val="004375B1"/>
    <w:rsid w:val="0044082D"/>
    <w:rsid w:val="0044274D"/>
    <w:rsid w:val="00443FDD"/>
    <w:rsid w:val="00447BA3"/>
    <w:rsid w:val="0045074A"/>
    <w:rsid w:val="0045087F"/>
    <w:rsid w:val="004511B4"/>
    <w:rsid w:val="00453A6D"/>
    <w:rsid w:val="00453C66"/>
    <w:rsid w:val="00454640"/>
    <w:rsid w:val="004546C5"/>
    <w:rsid w:val="00454702"/>
    <w:rsid w:val="00456C2F"/>
    <w:rsid w:val="00460E82"/>
    <w:rsid w:val="00461E9D"/>
    <w:rsid w:val="0046285D"/>
    <w:rsid w:val="00463CCF"/>
    <w:rsid w:val="00465353"/>
    <w:rsid w:val="00466DE2"/>
    <w:rsid w:val="00466EE5"/>
    <w:rsid w:val="0047032F"/>
    <w:rsid w:val="004710ED"/>
    <w:rsid w:val="0047336C"/>
    <w:rsid w:val="00473C83"/>
    <w:rsid w:val="0047630E"/>
    <w:rsid w:val="0047710F"/>
    <w:rsid w:val="00477AEC"/>
    <w:rsid w:val="00477F41"/>
    <w:rsid w:val="00480CB8"/>
    <w:rsid w:val="0048296F"/>
    <w:rsid w:val="004829A1"/>
    <w:rsid w:val="00484BF3"/>
    <w:rsid w:val="00491450"/>
    <w:rsid w:val="004917F5"/>
    <w:rsid w:val="00492B4E"/>
    <w:rsid w:val="00493551"/>
    <w:rsid w:val="00497B98"/>
    <w:rsid w:val="004A1D94"/>
    <w:rsid w:val="004A7557"/>
    <w:rsid w:val="004B39DB"/>
    <w:rsid w:val="004B4B70"/>
    <w:rsid w:val="004C3BB2"/>
    <w:rsid w:val="004C511A"/>
    <w:rsid w:val="004C7E15"/>
    <w:rsid w:val="004D3879"/>
    <w:rsid w:val="004D6AA9"/>
    <w:rsid w:val="004D6E7A"/>
    <w:rsid w:val="004E07AE"/>
    <w:rsid w:val="004E2F31"/>
    <w:rsid w:val="004E3749"/>
    <w:rsid w:val="004E6EF4"/>
    <w:rsid w:val="004F0577"/>
    <w:rsid w:val="004F0D0E"/>
    <w:rsid w:val="004F4BC5"/>
    <w:rsid w:val="004F6440"/>
    <w:rsid w:val="00501042"/>
    <w:rsid w:val="00507F82"/>
    <w:rsid w:val="00511EE8"/>
    <w:rsid w:val="00511F50"/>
    <w:rsid w:val="005157E7"/>
    <w:rsid w:val="00515E89"/>
    <w:rsid w:val="00522954"/>
    <w:rsid w:val="00524A34"/>
    <w:rsid w:val="00524C8B"/>
    <w:rsid w:val="00525AB7"/>
    <w:rsid w:val="0053099C"/>
    <w:rsid w:val="00531117"/>
    <w:rsid w:val="005327A4"/>
    <w:rsid w:val="005353A6"/>
    <w:rsid w:val="00537D55"/>
    <w:rsid w:val="00541AFD"/>
    <w:rsid w:val="00542E3D"/>
    <w:rsid w:val="005442E0"/>
    <w:rsid w:val="005447E3"/>
    <w:rsid w:val="0054555F"/>
    <w:rsid w:val="00547CFC"/>
    <w:rsid w:val="00550338"/>
    <w:rsid w:val="00550C64"/>
    <w:rsid w:val="0055241B"/>
    <w:rsid w:val="00555452"/>
    <w:rsid w:val="00555AAF"/>
    <w:rsid w:val="005602EB"/>
    <w:rsid w:val="00561AEA"/>
    <w:rsid w:val="005625CA"/>
    <w:rsid w:val="005714BE"/>
    <w:rsid w:val="00573BE4"/>
    <w:rsid w:val="0057408D"/>
    <w:rsid w:val="00583CCC"/>
    <w:rsid w:val="00583FED"/>
    <w:rsid w:val="00584367"/>
    <w:rsid w:val="00587C9B"/>
    <w:rsid w:val="00590ABF"/>
    <w:rsid w:val="00592A33"/>
    <w:rsid w:val="005A0DDA"/>
    <w:rsid w:val="005A172D"/>
    <w:rsid w:val="005A221C"/>
    <w:rsid w:val="005A2B06"/>
    <w:rsid w:val="005A2BC0"/>
    <w:rsid w:val="005A3C74"/>
    <w:rsid w:val="005A4FD5"/>
    <w:rsid w:val="005A5E82"/>
    <w:rsid w:val="005A701E"/>
    <w:rsid w:val="005B42C2"/>
    <w:rsid w:val="005B5C1F"/>
    <w:rsid w:val="005C2CBD"/>
    <w:rsid w:val="005C3725"/>
    <w:rsid w:val="005C3DC8"/>
    <w:rsid w:val="005C5DDF"/>
    <w:rsid w:val="005C6885"/>
    <w:rsid w:val="005C6D11"/>
    <w:rsid w:val="005D54FF"/>
    <w:rsid w:val="005E1E93"/>
    <w:rsid w:val="005E35A0"/>
    <w:rsid w:val="005E3CF4"/>
    <w:rsid w:val="005F15E0"/>
    <w:rsid w:val="005F2632"/>
    <w:rsid w:val="005F37F7"/>
    <w:rsid w:val="005F39BA"/>
    <w:rsid w:val="005F5007"/>
    <w:rsid w:val="005F7350"/>
    <w:rsid w:val="006000A3"/>
    <w:rsid w:val="006015DE"/>
    <w:rsid w:val="00601D08"/>
    <w:rsid w:val="006056D7"/>
    <w:rsid w:val="00607A67"/>
    <w:rsid w:val="00614537"/>
    <w:rsid w:val="006178B4"/>
    <w:rsid w:val="00623B59"/>
    <w:rsid w:val="00626685"/>
    <w:rsid w:val="00627FEA"/>
    <w:rsid w:val="006312DE"/>
    <w:rsid w:val="0063146A"/>
    <w:rsid w:val="00632A98"/>
    <w:rsid w:val="00635B5C"/>
    <w:rsid w:val="00636649"/>
    <w:rsid w:val="006369A4"/>
    <w:rsid w:val="00636DC6"/>
    <w:rsid w:val="00640654"/>
    <w:rsid w:val="006406C8"/>
    <w:rsid w:val="00641927"/>
    <w:rsid w:val="00642BFA"/>
    <w:rsid w:val="00645CD2"/>
    <w:rsid w:val="0065168D"/>
    <w:rsid w:val="00653928"/>
    <w:rsid w:val="00657824"/>
    <w:rsid w:val="0066173B"/>
    <w:rsid w:val="0066314E"/>
    <w:rsid w:val="00664A26"/>
    <w:rsid w:val="0066605D"/>
    <w:rsid w:val="0066678A"/>
    <w:rsid w:val="00666A42"/>
    <w:rsid w:val="0066786F"/>
    <w:rsid w:val="00667B59"/>
    <w:rsid w:val="0067458F"/>
    <w:rsid w:val="006755AC"/>
    <w:rsid w:val="00680DD7"/>
    <w:rsid w:val="006812C3"/>
    <w:rsid w:val="006819B6"/>
    <w:rsid w:val="00681A7B"/>
    <w:rsid w:val="006824FB"/>
    <w:rsid w:val="00683D42"/>
    <w:rsid w:val="006862D5"/>
    <w:rsid w:val="00692B46"/>
    <w:rsid w:val="00694251"/>
    <w:rsid w:val="00694F94"/>
    <w:rsid w:val="00696416"/>
    <w:rsid w:val="006A00F9"/>
    <w:rsid w:val="006A745E"/>
    <w:rsid w:val="006A79E7"/>
    <w:rsid w:val="006A7D17"/>
    <w:rsid w:val="006B2A90"/>
    <w:rsid w:val="006B7F29"/>
    <w:rsid w:val="006C0402"/>
    <w:rsid w:val="006C0DC3"/>
    <w:rsid w:val="006C4024"/>
    <w:rsid w:val="006C5687"/>
    <w:rsid w:val="006C6CDF"/>
    <w:rsid w:val="006C7DEB"/>
    <w:rsid w:val="006D2AE6"/>
    <w:rsid w:val="006D301A"/>
    <w:rsid w:val="006E08DC"/>
    <w:rsid w:val="006E30DC"/>
    <w:rsid w:val="006E3D58"/>
    <w:rsid w:val="006E413B"/>
    <w:rsid w:val="006E452F"/>
    <w:rsid w:val="006E5281"/>
    <w:rsid w:val="006E5F22"/>
    <w:rsid w:val="006E6F51"/>
    <w:rsid w:val="006E762C"/>
    <w:rsid w:val="006E7AEA"/>
    <w:rsid w:val="006E7EFF"/>
    <w:rsid w:val="006F27EE"/>
    <w:rsid w:val="006F2920"/>
    <w:rsid w:val="006F4056"/>
    <w:rsid w:val="006F4D8B"/>
    <w:rsid w:val="006F5A6A"/>
    <w:rsid w:val="006F6E34"/>
    <w:rsid w:val="006F761B"/>
    <w:rsid w:val="006F7A73"/>
    <w:rsid w:val="006F7F7B"/>
    <w:rsid w:val="00703892"/>
    <w:rsid w:val="00703DD1"/>
    <w:rsid w:val="00705BA4"/>
    <w:rsid w:val="007069AB"/>
    <w:rsid w:val="00707133"/>
    <w:rsid w:val="00710B8C"/>
    <w:rsid w:val="00712A0C"/>
    <w:rsid w:val="007162F8"/>
    <w:rsid w:val="0072268D"/>
    <w:rsid w:val="00722D44"/>
    <w:rsid w:val="00724913"/>
    <w:rsid w:val="00724E85"/>
    <w:rsid w:val="00731281"/>
    <w:rsid w:val="007332AE"/>
    <w:rsid w:val="0073343A"/>
    <w:rsid w:val="00734997"/>
    <w:rsid w:val="00734E9F"/>
    <w:rsid w:val="00734FB8"/>
    <w:rsid w:val="00736A39"/>
    <w:rsid w:val="00736D73"/>
    <w:rsid w:val="0074303C"/>
    <w:rsid w:val="0074348F"/>
    <w:rsid w:val="00744025"/>
    <w:rsid w:val="00745E69"/>
    <w:rsid w:val="00746F78"/>
    <w:rsid w:val="007504EF"/>
    <w:rsid w:val="007508CF"/>
    <w:rsid w:val="007527A6"/>
    <w:rsid w:val="00752836"/>
    <w:rsid w:val="00753A71"/>
    <w:rsid w:val="00760AFF"/>
    <w:rsid w:val="0076211E"/>
    <w:rsid w:val="0077242A"/>
    <w:rsid w:val="00780120"/>
    <w:rsid w:val="007830E4"/>
    <w:rsid w:val="00783E49"/>
    <w:rsid w:val="00786926"/>
    <w:rsid w:val="0078774A"/>
    <w:rsid w:val="007929B3"/>
    <w:rsid w:val="0079321D"/>
    <w:rsid w:val="007942F8"/>
    <w:rsid w:val="00794681"/>
    <w:rsid w:val="00795AC8"/>
    <w:rsid w:val="00795D99"/>
    <w:rsid w:val="007A0401"/>
    <w:rsid w:val="007A2364"/>
    <w:rsid w:val="007A247E"/>
    <w:rsid w:val="007A3173"/>
    <w:rsid w:val="007A3FD9"/>
    <w:rsid w:val="007A4088"/>
    <w:rsid w:val="007A6815"/>
    <w:rsid w:val="007B07DE"/>
    <w:rsid w:val="007B0881"/>
    <w:rsid w:val="007B0982"/>
    <w:rsid w:val="007B19D3"/>
    <w:rsid w:val="007B26F0"/>
    <w:rsid w:val="007B431D"/>
    <w:rsid w:val="007B5265"/>
    <w:rsid w:val="007B5FDB"/>
    <w:rsid w:val="007B6552"/>
    <w:rsid w:val="007B6BD2"/>
    <w:rsid w:val="007C3D1B"/>
    <w:rsid w:val="007C3F08"/>
    <w:rsid w:val="007C60F0"/>
    <w:rsid w:val="007C61BB"/>
    <w:rsid w:val="007C6548"/>
    <w:rsid w:val="007C6FDD"/>
    <w:rsid w:val="007C7F59"/>
    <w:rsid w:val="007D250E"/>
    <w:rsid w:val="007D52AE"/>
    <w:rsid w:val="007D54DD"/>
    <w:rsid w:val="007D57AF"/>
    <w:rsid w:val="007D5B50"/>
    <w:rsid w:val="007D7BFF"/>
    <w:rsid w:val="007E00AD"/>
    <w:rsid w:val="007E1DF4"/>
    <w:rsid w:val="007E2EB8"/>
    <w:rsid w:val="007E323A"/>
    <w:rsid w:val="007E3969"/>
    <w:rsid w:val="007E4A4C"/>
    <w:rsid w:val="007F103D"/>
    <w:rsid w:val="007F7DA8"/>
    <w:rsid w:val="007F7FC4"/>
    <w:rsid w:val="00801DC7"/>
    <w:rsid w:val="00803923"/>
    <w:rsid w:val="008047C9"/>
    <w:rsid w:val="00805870"/>
    <w:rsid w:val="00805A3E"/>
    <w:rsid w:val="008064FE"/>
    <w:rsid w:val="00811957"/>
    <w:rsid w:val="00811BFE"/>
    <w:rsid w:val="00812EF2"/>
    <w:rsid w:val="00815220"/>
    <w:rsid w:val="00816218"/>
    <w:rsid w:val="00816D8D"/>
    <w:rsid w:val="00817091"/>
    <w:rsid w:val="008173F8"/>
    <w:rsid w:val="00821104"/>
    <w:rsid w:val="00821935"/>
    <w:rsid w:val="00823708"/>
    <w:rsid w:val="00827173"/>
    <w:rsid w:val="008275AF"/>
    <w:rsid w:val="00831025"/>
    <w:rsid w:val="00831F27"/>
    <w:rsid w:val="0083548F"/>
    <w:rsid w:val="00835ABE"/>
    <w:rsid w:val="00836070"/>
    <w:rsid w:val="0083748A"/>
    <w:rsid w:val="008409C9"/>
    <w:rsid w:val="00840FB4"/>
    <w:rsid w:val="008419F1"/>
    <w:rsid w:val="00841D49"/>
    <w:rsid w:val="00844177"/>
    <w:rsid w:val="0084601C"/>
    <w:rsid w:val="00846AF6"/>
    <w:rsid w:val="00846BF9"/>
    <w:rsid w:val="00847B5B"/>
    <w:rsid w:val="00853329"/>
    <w:rsid w:val="008534BE"/>
    <w:rsid w:val="008576C4"/>
    <w:rsid w:val="008578D9"/>
    <w:rsid w:val="00860A59"/>
    <w:rsid w:val="00861C64"/>
    <w:rsid w:val="008652F8"/>
    <w:rsid w:val="008660B7"/>
    <w:rsid w:val="00866659"/>
    <w:rsid w:val="00871DD1"/>
    <w:rsid w:val="00872818"/>
    <w:rsid w:val="00872B83"/>
    <w:rsid w:val="00872F79"/>
    <w:rsid w:val="00873AA5"/>
    <w:rsid w:val="00873F5F"/>
    <w:rsid w:val="0087481F"/>
    <w:rsid w:val="00876854"/>
    <w:rsid w:val="00880A68"/>
    <w:rsid w:val="00881226"/>
    <w:rsid w:val="00882E64"/>
    <w:rsid w:val="0088359F"/>
    <w:rsid w:val="008904BD"/>
    <w:rsid w:val="0089129D"/>
    <w:rsid w:val="00893399"/>
    <w:rsid w:val="008934A7"/>
    <w:rsid w:val="00893DF4"/>
    <w:rsid w:val="0089671C"/>
    <w:rsid w:val="008A0AEF"/>
    <w:rsid w:val="008A2158"/>
    <w:rsid w:val="008A3603"/>
    <w:rsid w:val="008A36E1"/>
    <w:rsid w:val="008A41BB"/>
    <w:rsid w:val="008A4D5B"/>
    <w:rsid w:val="008A559F"/>
    <w:rsid w:val="008A75D0"/>
    <w:rsid w:val="008A7956"/>
    <w:rsid w:val="008B6D01"/>
    <w:rsid w:val="008C0E07"/>
    <w:rsid w:val="008C47BE"/>
    <w:rsid w:val="008C4927"/>
    <w:rsid w:val="008D0AD4"/>
    <w:rsid w:val="008D10D1"/>
    <w:rsid w:val="008D24C8"/>
    <w:rsid w:val="008D405C"/>
    <w:rsid w:val="008D4284"/>
    <w:rsid w:val="008D4740"/>
    <w:rsid w:val="008D71A3"/>
    <w:rsid w:val="008E2028"/>
    <w:rsid w:val="008E2177"/>
    <w:rsid w:val="008E27AD"/>
    <w:rsid w:val="008E3677"/>
    <w:rsid w:val="008E47CE"/>
    <w:rsid w:val="008E47EB"/>
    <w:rsid w:val="008E66B6"/>
    <w:rsid w:val="008E785E"/>
    <w:rsid w:val="008E78E5"/>
    <w:rsid w:val="008F01E5"/>
    <w:rsid w:val="008F1B2C"/>
    <w:rsid w:val="008F1D6B"/>
    <w:rsid w:val="008F3C1A"/>
    <w:rsid w:val="008F67BF"/>
    <w:rsid w:val="008F76C5"/>
    <w:rsid w:val="0090551F"/>
    <w:rsid w:val="00905B13"/>
    <w:rsid w:val="00912FA1"/>
    <w:rsid w:val="00912FB8"/>
    <w:rsid w:val="009134FC"/>
    <w:rsid w:val="009137D1"/>
    <w:rsid w:val="009149A2"/>
    <w:rsid w:val="00916F98"/>
    <w:rsid w:val="0092022E"/>
    <w:rsid w:val="00923058"/>
    <w:rsid w:val="00923792"/>
    <w:rsid w:val="009241C7"/>
    <w:rsid w:val="009271D6"/>
    <w:rsid w:val="00927B81"/>
    <w:rsid w:val="00927D76"/>
    <w:rsid w:val="00932385"/>
    <w:rsid w:val="00934777"/>
    <w:rsid w:val="00934830"/>
    <w:rsid w:val="0093540A"/>
    <w:rsid w:val="00937ECE"/>
    <w:rsid w:val="00940F11"/>
    <w:rsid w:val="00942EFC"/>
    <w:rsid w:val="00943035"/>
    <w:rsid w:val="009549EC"/>
    <w:rsid w:val="0095626C"/>
    <w:rsid w:val="00956430"/>
    <w:rsid w:val="00957233"/>
    <w:rsid w:val="00957B87"/>
    <w:rsid w:val="00957C7B"/>
    <w:rsid w:val="009602BF"/>
    <w:rsid w:val="00960982"/>
    <w:rsid w:val="00960C5D"/>
    <w:rsid w:val="00963E83"/>
    <w:rsid w:val="00963FBB"/>
    <w:rsid w:val="00965CFA"/>
    <w:rsid w:val="009704B1"/>
    <w:rsid w:val="009719B4"/>
    <w:rsid w:val="00971C94"/>
    <w:rsid w:val="00971D5A"/>
    <w:rsid w:val="00972301"/>
    <w:rsid w:val="009757CC"/>
    <w:rsid w:val="009760E2"/>
    <w:rsid w:val="00976134"/>
    <w:rsid w:val="00977674"/>
    <w:rsid w:val="00980034"/>
    <w:rsid w:val="00982A44"/>
    <w:rsid w:val="009868F8"/>
    <w:rsid w:val="009908D7"/>
    <w:rsid w:val="009934F3"/>
    <w:rsid w:val="009939F7"/>
    <w:rsid w:val="00995137"/>
    <w:rsid w:val="00995E05"/>
    <w:rsid w:val="00996C21"/>
    <w:rsid w:val="009A22D7"/>
    <w:rsid w:val="009A25CA"/>
    <w:rsid w:val="009A2723"/>
    <w:rsid w:val="009A2E54"/>
    <w:rsid w:val="009A5DCE"/>
    <w:rsid w:val="009A5FDF"/>
    <w:rsid w:val="009A7A33"/>
    <w:rsid w:val="009B0697"/>
    <w:rsid w:val="009B1BFB"/>
    <w:rsid w:val="009B5FA3"/>
    <w:rsid w:val="009B5FD7"/>
    <w:rsid w:val="009B79B2"/>
    <w:rsid w:val="009C5B19"/>
    <w:rsid w:val="009D0E9E"/>
    <w:rsid w:val="009D4AE2"/>
    <w:rsid w:val="009D6B16"/>
    <w:rsid w:val="009E0DA6"/>
    <w:rsid w:val="009E0EA4"/>
    <w:rsid w:val="009E10D4"/>
    <w:rsid w:val="009E2ACE"/>
    <w:rsid w:val="009E33FD"/>
    <w:rsid w:val="009E39AA"/>
    <w:rsid w:val="009E4306"/>
    <w:rsid w:val="009F2A5D"/>
    <w:rsid w:val="009F2AD6"/>
    <w:rsid w:val="009F3681"/>
    <w:rsid w:val="009F54E3"/>
    <w:rsid w:val="009F6922"/>
    <w:rsid w:val="009F6D62"/>
    <w:rsid w:val="00A00792"/>
    <w:rsid w:val="00A022D7"/>
    <w:rsid w:val="00A026E5"/>
    <w:rsid w:val="00A028E7"/>
    <w:rsid w:val="00A05248"/>
    <w:rsid w:val="00A1006C"/>
    <w:rsid w:val="00A11029"/>
    <w:rsid w:val="00A1171C"/>
    <w:rsid w:val="00A13045"/>
    <w:rsid w:val="00A17F3E"/>
    <w:rsid w:val="00A20409"/>
    <w:rsid w:val="00A20F06"/>
    <w:rsid w:val="00A24932"/>
    <w:rsid w:val="00A253F4"/>
    <w:rsid w:val="00A2662A"/>
    <w:rsid w:val="00A343E5"/>
    <w:rsid w:val="00A35D94"/>
    <w:rsid w:val="00A36077"/>
    <w:rsid w:val="00A3636F"/>
    <w:rsid w:val="00A36D95"/>
    <w:rsid w:val="00A37D53"/>
    <w:rsid w:val="00A4045E"/>
    <w:rsid w:val="00A404DD"/>
    <w:rsid w:val="00A40812"/>
    <w:rsid w:val="00A41C36"/>
    <w:rsid w:val="00A42769"/>
    <w:rsid w:val="00A43BF1"/>
    <w:rsid w:val="00A44143"/>
    <w:rsid w:val="00A44668"/>
    <w:rsid w:val="00A463AB"/>
    <w:rsid w:val="00A53872"/>
    <w:rsid w:val="00A54A6E"/>
    <w:rsid w:val="00A55F48"/>
    <w:rsid w:val="00A57305"/>
    <w:rsid w:val="00A60059"/>
    <w:rsid w:val="00A60154"/>
    <w:rsid w:val="00A601C6"/>
    <w:rsid w:val="00A6077E"/>
    <w:rsid w:val="00A61249"/>
    <w:rsid w:val="00A647F3"/>
    <w:rsid w:val="00A6589C"/>
    <w:rsid w:val="00A71447"/>
    <w:rsid w:val="00A72876"/>
    <w:rsid w:val="00A73DA9"/>
    <w:rsid w:val="00A75F09"/>
    <w:rsid w:val="00A804FB"/>
    <w:rsid w:val="00A807DF"/>
    <w:rsid w:val="00A8088F"/>
    <w:rsid w:val="00A8256E"/>
    <w:rsid w:val="00A826B2"/>
    <w:rsid w:val="00A83202"/>
    <w:rsid w:val="00A8515E"/>
    <w:rsid w:val="00A855B4"/>
    <w:rsid w:val="00A857DB"/>
    <w:rsid w:val="00A90FA2"/>
    <w:rsid w:val="00A91B18"/>
    <w:rsid w:val="00A91C70"/>
    <w:rsid w:val="00A92479"/>
    <w:rsid w:val="00A94182"/>
    <w:rsid w:val="00A96607"/>
    <w:rsid w:val="00A97FC9"/>
    <w:rsid w:val="00AA0A87"/>
    <w:rsid w:val="00AA1585"/>
    <w:rsid w:val="00AA2780"/>
    <w:rsid w:val="00AA293B"/>
    <w:rsid w:val="00AA428C"/>
    <w:rsid w:val="00AA531E"/>
    <w:rsid w:val="00AA5E71"/>
    <w:rsid w:val="00AB0E2A"/>
    <w:rsid w:val="00AB1CEA"/>
    <w:rsid w:val="00AB226B"/>
    <w:rsid w:val="00AB4555"/>
    <w:rsid w:val="00AB5FBF"/>
    <w:rsid w:val="00AB69E6"/>
    <w:rsid w:val="00AC3C70"/>
    <w:rsid w:val="00AC3EE1"/>
    <w:rsid w:val="00AC568D"/>
    <w:rsid w:val="00AC6AB4"/>
    <w:rsid w:val="00AC71B1"/>
    <w:rsid w:val="00AD131F"/>
    <w:rsid w:val="00AD1559"/>
    <w:rsid w:val="00AD1F52"/>
    <w:rsid w:val="00AD5558"/>
    <w:rsid w:val="00AD7B04"/>
    <w:rsid w:val="00AD7E95"/>
    <w:rsid w:val="00AE0C85"/>
    <w:rsid w:val="00AE10D1"/>
    <w:rsid w:val="00AE5234"/>
    <w:rsid w:val="00AE5A00"/>
    <w:rsid w:val="00AE6F68"/>
    <w:rsid w:val="00AF08B3"/>
    <w:rsid w:val="00AF2F87"/>
    <w:rsid w:val="00AF31BD"/>
    <w:rsid w:val="00AF3204"/>
    <w:rsid w:val="00AF6949"/>
    <w:rsid w:val="00AF6BF5"/>
    <w:rsid w:val="00AF7794"/>
    <w:rsid w:val="00AF7D72"/>
    <w:rsid w:val="00B0056B"/>
    <w:rsid w:val="00B02239"/>
    <w:rsid w:val="00B03B42"/>
    <w:rsid w:val="00B07213"/>
    <w:rsid w:val="00B10E95"/>
    <w:rsid w:val="00B13743"/>
    <w:rsid w:val="00B13ABC"/>
    <w:rsid w:val="00B17536"/>
    <w:rsid w:val="00B20784"/>
    <w:rsid w:val="00B266A1"/>
    <w:rsid w:val="00B2673B"/>
    <w:rsid w:val="00B3368D"/>
    <w:rsid w:val="00B35CB2"/>
    <w:rsid w:val="00B37B30"/>
    <w:rsid w:val="00B41D6F"/>
    <w:rsid w:val="00B439CA"/>
    <w:rsid w:val="00B447D5"/>
    <w:rsid w:val="00B478A4"/>
    <w:rsid w:val="00B501C3"/>
    <w:rsid w:val="00B51882"/>
    <w:rsid w:val="00B523EE"/>
    <w:rsid w:val="00B52533"/>
    <w:rsid w:val="00B55EA8"/>
    <w:rsid w:val="00B5700C"/>
    <w:rsid w:val="00B60860"/>
    <w:rsid w:val="00B61470"/>
    <w:rsid w:val="00B61642"/>
    <w:rsid w:val="00B6631A"/>
    <w:rsid w:val="00B66E65"/>
    <w:rsid w:val="00B7186E"/>
    <w:rsid w:val="00B722E4"/>
    <w:rsid w:val="00B72301"/>
    <w:rsid w:val="00B72C2E"/>
    <w:rsid w:val="00B73C92"/>
    <w:rsid w:val="00B74C39"/>
    <w:rsid w:val="00B7509A"/>
    <w:rsid w:val="00B75A22"/>
    <w:rsid w:val="00B80584"/>
    <w:rsid w:val="00B814CC"/>
    <w:rsid w:val="00B8217A"/>
    <w:rsid w:val="00B83EDF"/>
    <w:rsid w:val="00B84CCD"/>
    <w:rsid w:val="00B85F72"/>
    <w:rsid w:val="00B8782C"/>
    <w:rsid w:val="00B93541"/>
    <w:rsid w:val="00B948ED"/>
    <w:rsid w:val="00B94C4B"/>
    <w:rsid w:val="00B94D72"/>
    <w:rsid w:val="00BA3374"/>
    <w:rsid w:val="00BA37CA"/>
    <w:rsid w:val="00BA4820"/>
    <w:rsid w:val="00BA534E"/>
    <w:rsid w:val="00BA5FFC"/>
    <w:rsid w:val="00BB261F"/>
    <w:rsid w:val="00BB4606"/>
    <w:rsid w:val="00BB4F4B"/>
    <w:rsid w:val="00BB7588"/>
    <w:rsid w:val="00BB76E7"/>
    <w:rsid w:val="00BB7FA5"/>
    <w:rsid w:val="00BC16C6"/>
    <w:rsid w:val="00BC1AEA"/>
    <w:rsid w:val="00BC4B4D"/>
    <w:rsid w:val="00BC52E3"/>
    <w:rsid w:val="00BC66D2"/>
    <w:rsid w:val="00BC7487"/>
    <w:rsid w:val="00BD1033"/>
    <w:rsid w:val="00BD19D9"/>
    <w:rsid w:val="00BD1C63"/>
    <w:rsid w:val="00BD33CF"/>
    <w:rsid w:val="00BD7030"/>
    <w:rsid w:val="00BD7158"/>
    <w:rsid w:val="00BE026E"/>
    <w:rsid w:val="00BE1E23"/>
    <w:rsid w:val="00BE6077"/>
    <w:rsid w:val="00BE63BF"/>
    <w:rsid w:val="00BF0A6C"/>
    <w:rsid w:val="00BF21FE"/>
    <w:rsid w:val="00BF3CCE"/>
    <w:rsid w:val="00BF4920"/>
    <w:rsid w:val="00BF4FF1"/>
    <w:rsid w:val="00BF6BA1"/>
    <w:rsid w:val="00BF7759"/>
    <w:rsid w:val="00BF793C"/>
    <w:rsid w:val="00BF7D40"/>
    <w:rsid w:val="00C0018F"/>
    <w:rsid w:val="00C031CE"/>
    <w:rsid w:val="00C05C76"/>
    <w:rsid w:val="00C13278"/>
    <w:rsid w:val="00C14C98"/>
    <w:rsid w:val="00C15161"/>
    <w:rsid w:val="00C20C3D"/>
    <w:rsid w:val="00C2163B"/>
    <w:rsid w:val="00C30BDE"/>
    <w:rsid w:val="00C31096"/>
    <w:rsid w:val="00C318BE"/>
    <w:rsid w:val="00C34C86"/>
    <w:rsid w:val="00C37E27"/>
    <w:rsid w:val="00C40FE9"/>
    <w:rsid w:val="00C4335F"/>
    <w:rsid w:val="00C4377E"/>
    <w:rsid w:val="00C4609E"/>
    <w:rsid w:val="00C5009A"/>
    <w:rsid w:val="00C5570F"/>
    <w:rsid w:val="00C669A1"/>
    <w:rsid w:val="00C6712C"/>
    <w:rsid w:val="00C67DE0"/>
    <w:rsid w:val="00C73725"/>
    <w:rsid w:val="00C76751"/>
    <w:rsid w:val="00C77D79"/>
    <w:rsid w:val="00C80C99"/>
    <w:rsid w:val="00C80CDF"/>
    <w:rsid w:val="00C8262B"/>
    <w:rsid w:val="00C8303F"/>
    <w:rsid w:val="00C84914"/>
    <w:rsid w:val="00C859F4"/>
    <w:rsid w:val="00C90769"/>
    <w:rsid w:val="00C932DE"/>
    <w:rsid w:val="00C94E0F"/>
    <w:rsid w:val="00C97F44"/>
    <w:rsid w:val="00CA11BB"/>
    <w:rsid w:val="00CA238A"/>
    <w:rsid w:val="00CA72B2"/>
    <w:rsid w:val="00CB1267"/>
    <w:rsid w:val="00CB1835"/>
    <w:rsid w:val="00CB1E33"/>
    <w:rsid w:val="00CB22AB"/>
    <w:rsid w:val="00CB4107"/>
    <w:rsid w:val="00CB47FE"/>
    <w:rsid w:val="00CB685C"/>
    <w:rsid w:val="00CB7DA6"/>
    <w:rsid w:val="00CC0620"/>
    <w:rsid w:val="00CC1DBB"/>
    <w:rsid w:val="00CC3581"/>
    <w:rsid w:val="00CC3B3D"/>
    <w:rsid w:val="00CC4861"/>
    <w:rsid w:val="00CC60DA"/>
    <w:rsid w:val="00CC61D6"/>
    <w:rsid w:val="00CC775B"/>
    <w:rsid w:val="00CD0C4E"/>
    <w:rsid w:val="00CD1B40"/>
    <w:rsid w:val="00CD276A"/>
    <w:rsid w:val="00CD2C87"/>
    <w:rsid w:val="00CD3EEC"/>
    <w:rsid w:val="00CD79AC"/>
    <w:rsid w:val="00CE2D83"/>
    <w:rsid w:val="00CE3A5B"/>
    <w:rsid w:val="00CE433D"/>
    <w:rsid w:val="00CE4D3D"/>
    <w:rsid w:val="00CE6634"/>
    <w:rsid w:val="00CF015C"/>
    <w:rsid w:val="00CF0DB9"/>
    <w:rsid w:val="00CF1993"/>
    <w:rsid w:val="00CF1C8D"/>
    <w:rsid w:val="00CF1EE4"/>
    <w:rsid w:val="00CF5AE8"/>
    <w:rsid w:val="00D00308"/>
    <w:rsid w:val="00D0113F"/>
    <w:rsid w:val="00D070A7"/>
    <w:rsid w:val="00D07204"/>
    <w:rsid w:val="00D07FEA"/>
    <w:rsid w:val="00D100C2"/>
    <w:rsid w:val="00D103F0"/>
    <w:rsid w:val="00D104E5"/>
    <w:rsid w:val="00D12ABD"/>
    <w:rsid w:val="00D12FC8"/>
    <w:rsid w:val="00D14B6A"/>
    <w:rsid w:val="00D16CA9"/>
    <w:rsid w:val="00D17889"/>
    <w:rsid w:val="00D205EC"/>
    <w:rsid w:val="00D230F9"/>
    <w:rsid w:val="00D234F4"/>
    <w:rsid w:val="00D243AC"/>
    <w:rsid w:val="00D24FB7"/>
    <w:rsid w:val="00D258CB"/>
    <w:rsid w:val="00D26335"/>
    <w:rsid w:val="00D31262"/>
    <w:rsid w:val="00D31DD6"/>
    <w:rsid w:val="00D321C3"/>
    <w:rsid w:val="00D337E3"/>
    <w:rsid w:val="00D33FB5"/>
    <w:rsid w:val="00D3435A"/>
    <w:rsid w:val="00D40076"/>
    <w:rsid w:val="00D411C5"/>
    <w:rsid w:val="00D41635"/>
    <w:rsid w:val="00D43F5A"/>
    <w:rsid w:val="00D45F0E"/>
    <w:rsid w:val="00D51C95"/>
    <w:rsid w:val="00D52583"/>
    <w:rsid w:val="00D53E02"/>
    <w:rsid w:val="00D5526C"/>
    <w:rsid w:val="00D5771B"/>
    <w:rsid w:val="00D6060B"/>
    <w:rsid w:val="00D6314D"/>
    <w:rsid w:val="00D63EAB"/>
    <w:rsid w:val="00D66F0F"/>
    <w:rsid w:val="00D675E8"/>
    <w:rsid w:val="00D67F96"/>
    <w:rsid w:val="00D703AC"/>
    <w:rsid w:val="00D70FFF"/>
    <w:rsid w:val="00D71F6A"/>
    <w:rsid w:val="00D727D4"/>
    <w:rsid w:val="00D746C6"/>
    <w:rsid w:val="00D777DB"/>
    <w:rsid w:val="00D77EEE"/>
    <w:rsid w:val="00D833F3"/>
    <w:rsid w:val="00D83932"/>
    <w:rsid w:val="00D84C71"/>
    <w:rsid w:val="00D85120"/>
    <w:rsid w:val="00D85B54"/>
    <w:rsid w:val="00D907D4"/>
    <w:rsid w:val="00D92683"/>
    <w:rsid w:val="00D937DD"/>
    <w:rsid w:val="00D93BEB"/>
    <w:rsid w:val="00D94343"/>
    <w:rsid w:val="00D964EF"/>
    <w:rsid w:val="00DA0874"/>
    <w:rsid w:val="00DA17D2"/>
    <w:rsid w:val="00DA619E"/>
    <w:rsid w:val="00DB6813"/>
    <w:rsid w:val="00DC1B6A"/>
    <w:rsid w:val="00DC2300"/>
    <w:rsid w:val="00DC44A7"/>
    <w:rsid w:val="00DC6ABE"/>
    <w:rsid w:val="00DC73A2"/>
    <w:rsid w:val="00DD0437"/>
    <w:rsid w:val="00DD1E3B"/>
    <w:rsid w:val="00DD2793"/>
    <w:rsid w:val="00DD2AC8"/>
    <w:rsid w:val="00DD3B88"/>
    <w:rsid w:val="00DD5C24"/>
    <w:rsid w:val="00DD7F74"/>
    <w:rsid w:val="00DE0806"/>
    <w:rsid w:val="00DE1A67"/>
    <w:rsid w:val="00DE2576"/>
    <w:rsid w:val="00DF2A7A"/>
    <w:rsid w:val="00DF4CE3"/>
    <w:rsid w:val="00E003B5"/>
    <w:rsid w:val="00E01FD4"/>
    <w:rsid w:val="00E04F29"/>
    <w:rsid w:val="00E0600D"/>
    <w:rsid w:val="00E073AA"/>
    <w:rsid w:val="00E07EFC"/>
    <w:rsid w:val="00E10EA4"/>
    <w:rsid w:val="00E11D04"/>
    <w:rsid w:val="00E12DE1"/>
    <w:rsid w:val="00E148B2"/>
    <w:rsid w:val="00E149A4"/>
    <w:rsid w:val="00E15BEF"/>
    <w:rsid w:val="00E179A6"/>
    <w:rsid w:val="00E213BA"/>
    <w:rsid w:val="00E21D3A"/>
    <w:rsid w:val="00E26908"/>
    <w:rsid w:val="00E27DCE"/>
    <w:rsid w:val="00E27E21"/>
    <w:rsid w:val="00E31B83"/>
    <w:rsid w:val="00E31EB1"/>
    <w:rsid w:val="00E3229D"/>
    <w:rsid w:val="00E339BF"/>
    <w:rsid w:val="00E35558"/>
    <w:rsid w:val="00E356E7"/>
    <w:rsid w:val="00E404B7"/>
    <w:rsid w:val="00E40D51"/>
    <w:rsid w:val="00E42750"/>
    <w:rsid w:val="00E43570"/>
    <w:rsid w:val="00E4547B"/>
    <w:rsid w:val="00E5073C"/>
    <w:rsid w:val="00E5124D"/>
    <w:rsid w:val="00E52EDD"/>
    <w:rsid w:val="00E5537F"/>
    <w:rsid w:val="00E57650"/>
    <w:rsid w:val="00E5768C"/>
    <w:rsid w:val="00E60E72"/>
    <w:rsid w:val="00E617CB"/>
    <w:rsid w:val="00E63EC5"/>
    <w:rsid w:val="00E643CB"/>
    <w:rsid w:val="00E64780"/>
    <w:rsid w:val="00E65545"/>
    <w:rsid w:val="00E65D9F"/>
    <w:rsid w:val="00E66044"/>
    <w:rsid w:val="00E66D42"/>
    <w:rsid w:val="00E70E23"/>
    <w:rsid w:val="00E75F75"/>
    <w:rsid w:val="00E76CDC"/>
    <w:rsid w:val="00E81983"/>
    <w:rsid w:val="00E83284"/>
    <w:rsid w:val="00E836B9"/>
    <w:rsid w:val="00E856E3"/>
    <w:rsid w:val="00E85F46"/>
    <w:rsid w:val="00E90D24"/>
    <w:rsid w:val="00E9143D"/>
    <w:rsid w:val="00E92228"/>
    <w:rsid w:val="00E93446"/>
    <w:rsid w:val="00EA01C8"/>
    <w:rsid w:val="00EA0B30"/>
    <w:rsid w:val="00EA1695"/>
    <w:rsid w:val="00EA29B4"/>
    <w:rsid w:val="00EA3001"/>
    <w:rsid w:val="00EA56D2"/>
    <w:rsid w:val="00EA5E73"/>
    <w:rsid w:val="00EA7291"/>
    <w:rsid w:val="00EA7E1A"/>
    <w:rsid w:val="00EB0CD6"/>
    <w:rsid w:val="00EB3105"/>
    <w:rsid w:val="00EB5C10"/>
    <w:rsid w:val="00EB7020"/>
    <w:rsid w:val="00EC0F73"/>
    <w:rsid w:val="00EC4D32"/>
    <w:rsid w:val="00EC5380"/>
    <w:rsid w:val="00EC5E9C"/>
    <w:rsid w:val="00EC6662"/>
    <w:rsid w:val="00ED37E7"/>
    <w:rsid w:val="00ED4105"/>
    <w:rsid w:val="00ED629C"/>
    <w:rsid w:val="00ED6D97"/>
    <w:rsid w:val="00ED7474"/>
    <w:rsid w:val="00EE0B8F"/>
    <w:rsid w:val="00EE2093"/>
    <w:rsid w:val="00EE2FC1"/>
    <w:rsid w:val="00EE3BE6"/>
    <w:rsid w:val="00EE73FB"/>
    <w:rsid w:val="00EF0222"/>
    <w:rsid w:val="00EF16BF"/>
    <w:rsid w:val="00EF196E"/>
    <w:rsid w:val="00EF2B75"/>
    <w:rsid w:val="00EF469A"/>
    <w:rsid w:val="00EF51A9"/>
    <w:rsid w:val="00EF62A5"/>
    <w:rsid w:val="00EF662D"/>
    <w:rsid w:val="00F022D5"/>
    <w:rsid w:val="00F02CEA"/>
    <w:rsid w:val="00F0419E"/>
    <w:rsid w:val="00F041D1"/>
    <w:rsid w:val="00F04CFF"/>
    <w:rsid w:val="00F108DD"/>
    <w:rsid w:val="00F13106"/>
    <w:rsid w:val="00F20FA0"/>
    <w:rsid w:val="00F21732"/>
    <w:rsid w:val="00F24496"/>
    <w:rsid w:val="00F24801"/>
    <w:rsid w:val="00F26D7B"/>
    <w:rsid w:val="00F32970"/>
    <w:rsid w:val="00F33C98"/>
    <w:rsid w:val="00F35995"/>
    <w:rsid w:val="00F359DF"/>
    <w:rsid w:val="00F41C1A"/>
    <w:rsid w:val="00F41E81"/>
    <w:rsid w:val="00F43B4D"/>
    <w:rsid w:val="00F44CB7"/>
    <w:rsid w:val="00F479F0"/>
    <w:rsid w:val="00F521BC"/>
    <w:rsid w:val="00F53FAE"/>
    <w:rsid w:val="00F55008"/>
    <w:rsid w:val="00F565AC"/>
    <w:rsid w:val="00F578EC"/>
    <w:rsid w:val="00F60659"/>
    <w:rsid w:val="00F60AA2"/>
    <w:rsid w:val="00F62E55"/>
    <w:rsid w:val="00F667BB"/>
    <w:rsid w:val="00F674D1"/>
    <w:rsid w:val="00F738B7"/>
    <w:rsid w:val="00F73E8C"/>
    <w:rsid w:val="00F7444D"/>
    <w:rsid w:val="00F75A05"/>
    <w:rsid w:val="00F75F65"/>
    <w:rsid w:val="00F77420"/>
    <w:rsid w:val="00F77E7B"/>
    <w:rsid w:val="00F8077B"/>
    <w:rsid w:val="00F80EB9"/>
    <w:rsid w:val="00F826E4"/>
    <w:rsid w:val="00F832C1"/>
    <w:rsid w:val="00F8357B"/>
    <w:rsid w:val="00F859D4"/>
    <w:rsid w:val="00F95633"/>
    <w:rsid w:val="00F95FF5"/>
    <w:rsid w:val="00F96095"/>
    <w:rsid w:val="00F96CE2"/>
    <w:rsid w:val="00FA2886"/>
    <w:rsid w:val="00FA3987"/>
    <w:rsid w:val="00FA5920"/>
    <w:rsid w:val="00FA6967"/>
    <w:rsid w:val="00FB0B12"/>
    <w:rsid w:val="00FB1067"/>
    <w:rsid w:val="00FB14D7"/>
    <w:rsid w:val="00FB1B59"/>
    <w:rsid w:val="00FB2E83"/>
    <w:rsid w:val="00FB60BE"/>
    <w:rsid w:val="00FB6335"/>
    <w:rsid w:val="00FC0DA6"/>
    <w:rsid w:val="00FC1E06"/>
    <w:rsid w:val="00FC4177"/>
    <w:rsid w:val="00FC4855"/>
    <w:rsid w:val="00FC6B44"/>
    <w:rsid w:val="00FD1578"/>
    <w:rsid w:val="00FD35FD"/>
    <w:rsid w:val="00FD3F40"/>
    <w:rsid w:val="00FD55BD"/>
    <w:rsid w:val="00FD5C63"/>
    <w:rsid w:val="00FD5FC5"/>
    <w:rsid w:val="00FE0E10"/>
    <w:rsid w:val="00FE43F9"/>
    <w:rsid w:val="00FF2CC9"/>
    <w:rsid w:val="00FF7D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442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lsdException w:name="List 2" w:semiHidden="1" w:unhideWhenUsed="1"/>
    <w:lsdException w:name="List 3" w:semiHidden="1" w:unhideWhenUsed="1"/>
    <w:lsdException w:name="List 4" w:locked="1"/>
    <w:lsdException w:name="List 5" w:lock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lock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locked="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locked="1" w:uiPriority="29" w:qFormat="1"/>
    <w:lsdException w:name="Intense Quote" w:locked="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E27AD"/>
    <w:rPr>
      <w:rFonts w:ascii="Calibri" w:hAnsi="Calibri"/>
    </w:rPr>
  </w:style>
  <w:style w:type="paragraph" w:styleId="Heading1">
    <w:name w:val="heading 1"/>
    <w:aliases w:val="Section"/>
    <w:next w:val="EPRINormal"/>
    <w:link w:val="Heading1Char"/>
    <w:uiPriority w:val="9"/>
    <w:qFormat/>
    <w:rsid w:val="00880A68"/>
    <w:pPr>
      <w:keepNext/>
      <w:pageBreakBefore/>
      <w:numPr>
        <w:numId w:val="10"/>
      </w:numPr>
      <w:pBdr>
        <w:bottom w:val="single" w:sz="2" w:space="1" w:color="001D7A"/>
      </w:pBdr>
      <w:suppressAutoHyphens/>
      <w:spacing w:after="140"/>
      <w:ind w:left="1080" w:hanging="1080"/>
      <w:outlineLvl w:val="0"/>
    </w:pPr>
    <w:rPr>
      <w:rFonts w:ascii="Century Gothic" w:hAnsi="Century Gothic"/>
      <w:b/>
      <w:bCs/>
      <w:caps/>
      <w:color w:val="001D7A"/>
      <w:spacing w:val="14"/>
      <w:kern w:val="28"/>
      <w:sz w:val="36"/>
    </w:rPr>
  </w:style>
  <w:style w:type="paragraph" w:styleId="Heading2">
    <w:name w:val="heading 2"/>
    <w:basedOn w:val="Normal"/>
    <w:next w:val="EPRINormal"/>
    <w:link w:val="Heading2Char"/>
    <w:qFormat/>
    <w:rsid w:val="00880A68"/>
    <w:pPr>
      <w:keepNext/>
      <w:numPr>
        <w:ilvl w:val="1"/>
        <w:numId w:val="12"/>
      </w:numPr>
      <w:suppressAutoHyphens/>
      <w:spacing w:before="400" w:after="60"/>
      <w:outlineLvl w:val="1"/>
    </w:pPr>
    <w:rPr>
      <w:rFonts w:ascii="Century Gothic" w:hAnsi="Century Gothic"/>
      <w:b/>
      <w:bCs/>
      <w:iCs/>
      <w:color w:val="001D7A"/>
      <w:spacing w:val="10"/>
      <w:sz w:val="26"/>
      <w:szCs w:val="22"/>
    </w:rPr>
  </w:style>
  <w:style w:type="paragraph" w:styleId="Heading3">
    <w:name w:val="heading 3"/>
    <w:basedOn w:val="Normal"/>
    <w:next w:val="EPRINormal"/>
    <w:link w:val="Heading3Char"/>
    <w:qFormat/>
    <w:rsid w:val="00880A68"/>
    <w:pPr>
      <w:keepNext/>
      <w:numPr>
        <w:ilvl w:val="2"/>
        <w:numId w:val="12"/>
      </w:numPr>
      <w:suppressAutoHyphens/>
      <w:spacing w:before="240" w:after="60"/>
      <w:outlineLvl w:val="2"/>
    </w:pPr>
    <w:rPr>
      <w:rFonts w:ascii="Century Gothic" w:hAnsi="Century Gothic"/>
      <w:b/>
      <w:i/>
      <w:iCs/>
      <w:color w:val="001D7A"/>
      <w:spacing w:val="10"/>
      <w:sz w:val="26"/>
      <w:szCs w:val="22"/>
    </w:rPr>
  </w:style>
  <w:style w:type="paragraph" w:styleId="Heading4">
    <w:name w:val="heading 4"/>
    <w:basedOn w:val="EPRINormal"/>
    <w:next w:val="EPRINormal"/>
    <w:qFormat/>
    <w:rsid w:val="00880A68"/>
    <w:pPr>
      <w:keepNext/>
      <w:numPr>
        <w:ilvl w:val="3"/>
        <w:numId w:val="12"/>
      </w:numPr>
      <w:suppressAutoHyphens/>
      <w:spacing w:before="240" w:after="60"/>
      <w:outlineLvl w:val="3"/>
    </w:pPr>
    <w:rPr>
      <w:rFonts w:ascii="Century Gothic" w:hAnsi="Century Gothic"/>
      <w:color w:val="001D7A"/>
      <w:spacing w:val="6"/>
    </w:rPr>
  </w:style>
  <w:style w:type="paragraph" w:styleId="Heading5">
    <w:name w:val="heading 5"/>
    <w:basedOn w:val="Heading4"/>
    <w:next w:val="EPRINormal"/>
    <w:qFormat/>
    <w:rsid w:val="00F04CFF"/>
    <w:pPr>
      <w:numPr>
        <w:ilvl w:val="4"/>
      </w:numPr>
      <w:outlineLvl w:val="4"/>
    </w:pPr>
    <w:rPr>
      <w:i/>
      <w:spacing w:val="4"/>
      <w:szCs w:val="20"/>
    </w:rPr>
  </w:style>
  <w:style w:type="paragraph" w:styleId="Heading6">
    <w:name w:val="heading 6"/>
    <w:aliases w:val="Appendix Level"/>
    <w:basedOn w:val="Heading1"/>
    <w:next w:val="EPRINormal"/>
    <w:link w:val="Heading6Char"/>
    <w:qFormat/>
    <w:rsid w:val="00454702"/>
    <w:pPr>
      <w:numPr>
        <w:numId w:val="11"/>
      </w:numPr>
      <w:ind w:left="1080" w:hanging="1080"/>
      <w:outlineLvl w:val="5"/>
    </w:pPr>
  </w:style>
  <w:style w:type="paragraph" w:styleId="Heading7">
    <w:name w:val="heading 7"/>
    <w:basedOn w:val="Normal"/>
    <w:next w:val="EPRINormal"/>
    <w:qFormat/>
    <w:rsid w:val="00880A68"/>
    <w:pPr>
      <w:numPr>
        <w:ilvl w:val="6"/>
        <w:numId w:val="12"/>
      </w:numPr>
      <w:spacing w:before="400" w:after="260"/>
      <w:outlineLvl w:val="6"/>
    </w:pPr>
    <w:rPr>
      <w:rFonts w:ascii="Century Gothic" w:hAnsi="Century Gothic"/>
      <w:b/>
      <w:color w:val="001D7A"/>
      <w:sz w:val="26"/>
    </w:rPr>
  </w:style>
  <w:style w:type="paragraph" w:styleId="Heading8">
    <w:name w:val="heading 8"/>
    <w:basedOn w:val="Normal"/>
    <w:next w:val="EPRINormal"/>
    <w:qFormat/>
    <w:rsid w:val="00880A68"/>
    <w:pPr>
      <w:numPr>
        <w:ilvl w:val="7"/>
        <w:numId w:val="12"/>
      </w:numPr>
      <w:spacing w:before="240" w:after="260"/>
      <w:outlineLvl w:val="7"/>
    </w:pPr>
    <w:rPr>
      <w:rFonts w:ascii="Century Gothic" w:hAnsi="Century Gothic"/>
      <w:b/>
      <w:i/>
      <w:color w:val="001D7A"/>
      <w:sz w:val="26"/>
    </w:rPr>
  </w:style>
  <w:style w:type="paragraph" w:styleId="Heading9">
    <w:name w:val="heading 9"/>
    <w:basedOn w:val="Normal"/>
    <w:next w:val="EPRINormal"/>
    <w:qFormat/>
    <w:rsid w:val="00880A68"/>
    <w:pPr>
      <w:numPr>
        <w:ilvl w:val="8"/>
        <w:numId w:val="12"/>
      </w:numPr>
      <w:spacing w:before="240" w:after="60"/>
      <w:outlineLvl w:val="8"/>
    </w:pPr>
    <w:rPr>
      <w:rFonts w:ascii="Century Gothic" w:hAnsi="Century Gothic"/>
      <w:color w:val="001D7A"/>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RIAddress">
    <w:name w:val="EPRI Address"/>
    <w:rsid w:val="00F04CFF"/>
    <w:pPr>
      <w:spacing w:before="1000"/>
      <w:jc w:val="center"/>
    </w:pPr>
    <w:rPr>
      <w:rFonts w:ascii="Arial" w:hAnsi="Arial"/>
      <w:sz w:val="14"/>
    </w:rPr>
  </w:style>
  <w:style w:type="paragraph" w:customStyle="1" w:styleId="EPRINormal">
    <w:name w:val="EPRI Normal"/>
    <w:link w:val="EPRINormalChar"/>
    <w:rsid w:val="00F04CFF"/>
    <w:pPr>
      <w:spacing w:before="180" w:after="180"/>
    </w:pPr>
    <w:rPr>
      <w:rFonts w:asciiTheme="minorHAnsi" w:hAnsiTheme="minorHAnsi"/>
      <w:sz w:val="24"/>
      <w:szCs w:val="22"/>
    </w:rPr>
  </w:style>
  <w:style w:type="paragraph" w:customStyle="1" w:styleId="EPRITitle">
    <w:name w:val="EPRI Title"/>
    <w:rsid w:val="00F04CFF"/>
    <w:pPr>
      <w:suppressAutoHyphens/>
      <w:spacing w:before="2000" w:after="60"/>
      <w:ind w:left="1195" w:right="1195"/>
    </w:pPr>
    <w:rPr>
      <w:rFonts w:ascii="Century Gothic" w:hAnsi="Century Gothic"/>
      <w:bCs/>
      <w:spacing w:val="-12"/>
      <w:sz w:val="56"/>
      <w:szCs w:val="56"/>
    </w:rPr>
  </w:style>
  <w:style w:type="paragraph" w:customStyle="1" w:styleId="EPRISubtitle">
    <w:name w:val="EPRI Subtitle"/>
    <w:rsid w:val="00F04CFF"/>
    <w:pPr>
      <w:suppressAutoHyphens/>
      <w:spacing w:before="120" w:after="60"/>
      <w:ind w:left="1195" w:right="1195"/>
    </w:pPr>
    <w:rPr>
      <w:rFonts w:ascii="Century Gothic" w:hAnsi="Century Gothic"/>
      <w:sz w:val="30"/>
    </w:rPr>
  </w:style>
  <w:style w:type="paragraph" w:customStyle="1" w:styleId="EPRILicensedHeader">
    <w:name w:val="EPRI Licensed Header"/>
    <w:rsid w:val="00F8357B"/>
    <w:pPr>
      <w:spacing w:before="120" w:after="480"/>
      <w:jc w:val="center"/>
    </w:pPr>
    <w:rPr>
      <w:rFonts w:ascii="Calibri" w:hAnsi="Calibri"/>
      <w:bCs/>
      <w:i/>
      <w:szCs w:val="18"/>
    </w:rPr>
  </w:style>
  <w:style w:type="paragraph" w:customStyle="1" w:styleId="EPRIProjectManager">
    <w:name w:val="EPRI Project Manager"/>
    <w:rsid w:val="00F04CFF"/>
    <w:pPr>
      <w:spacing w:before="140" w:after="140"/>
      <w:ind w:left="1195" w:right="720"/>
      <w:jc w:val="right"/>
    </w:pPr>
    <w:rPr>
      <w:rFonts w:ascii="Calibri" w:hAnsi="Calibri"/>
      <w:sz w:val="24"/>
      <w:szCs w:val="24"/>
    </w:rPr>
  </w:style>
  <w:style w:type="paragraph" w:styleId="Header">
    <w:name w:val="header"/>
    <w:basedOn w:val="Normal"/>
    <w:link w:val="HeaderChar"/>
    <w:uiPriority w:val="99"/>
    <w:rsid w:val="00F04CFF"/>
    <w:pPr>
      <w:tabs>
        <w:tab w:val="center" w:pos="4320"/>
        <w:tab w:val="right" w:pos="8640"/>
      </w:tabs>
      <w:spacing w:after="120"/>
      <w:jc w:val="center"/>
    </w:pPr>
    <w:rPr>
      <w:rFonts w:asciiTheme="minorHAnsi" w:hAnsiTheme="minorHAnsi"/>
      <w:i/>
    </w:rPr>
  </w:style>
  <w:style w:type="paragraph" w:customStyle="1" w:styleId="EPRICosponsorText">
    <w:name w:val="EPRI Cosponsor Text"/>
    <w:rsid w:val="00F04CFF"/>
    <w:pPr>
      <w:spacing w:after="140"/>
      <w:ind w:left="1195" w:right="1195"/>
    </w:pPr>
    <w:rPr>
      <w:rFonts w:ascii="Calibri" w:hAnsi="Calibri"/>
      <w:sz w:val="24"/>
    </w:rPr>
  </w:style>
  <w:style w:type="paragraph" w:customStyle="1" w:styleId="EPRIDisclaimerTitle">
    <w:name w:val="EPRI Disclaimer Title"/>
    <w:rsid w:val="00A75F09"/>
    <w:pPr>
      <w:spacing w:before="240" w:after="120"/>
      <w:jc w:val="both"/>
    </w:pPr>
    <w:rPr>
      <w:rFonts w:ascii="Century Gothic" w:hAnsi="Century Gothic"/>
      <w:b/>
      <w:caps/>
      <w:sz w:val="22"/>
      <w:szCs w:val="22"/>
    </w:rPr>
  </w:style>
  <w:style w:type="paragraph" w:customStyle="1" w:styleId="EPRIDisclaimer">
    <w:name w:val="EPRI Disclaimer"/>
    <w:locked/>
    <w:rsid w:val="00A75F09"/>
    <w:pPr>
      <w:spacing w:before="120" w:after="120"/>
      <w:jc w:val="both"/>
    </w:pPr>
    <w:rPr>
      <w:rFonts w:asciiTheme="minorHAnsi" w:hAnsiTheme="minorHAnsi"/>
      <w:caps/>
      <w:sz w:val="18"/>
      <w:szCs w:val="18"/>
    </w:rPr>
  </w:style>
  <w:style w:type="paragraph" w:customStyle="1" w:styleId="EPRIDisclaimerInsert">
    <w:name w:val="EPRI Disclaimer Insert"/>
    <w:rsid w:val="00A75F09"/>
    <w:pPr>
      <w:spacing w:before="120" w:after="120"/>
    </w:pPr>
    <w:rPr>
      <w:rFonts w:asciiTheme="minorHAnsi" w:hAnsiTheme="minorHAnsi"/>
      <w:b/>
      <w:sz w:val="18"/>
      <w:szCs w:val="18"/>
    </w:rPr>
  </w:style>
  <w:style w:type="paragraph" w:customStyle="1" w:styleId="EPRICopyrightTitle">
    <w:name w:val="EPRI Copyright Title"/>
    <w:rsid w:val="00880A68"/>
    <w:pPr>
      <w:pBdr>
        <w:top w:val="single" w:sz="2" w:space="2" w:color="001D7A"/>
      </w:pBdr>
      <w:spacing w:before="240" w:after="80"/>
      <w:ind w:left="562" w:right="562"/>
      <w:jc w:val="both"/>
    </w:pPr>
    <w:rPr>
      <w:rFonts w:ascii="Century Gothic" w:hAnsi="Century Gothic"/>
      <w:b/>
      <w:caps/>
      <w:sz w:val="24"/>
    </w:rPr>
  </w:style>
  <w:style w:type="paragraph" w:customStyle="1" w:styleId="EPRICopyrightText">
    <w:name w:val="EPRI Copyright Text"/>
    <w:rsid w:val="008E27AD"/>
    <w:pPr>
      <w:spacing w:before="140" w:after="80"/>
      <w:ind w:left="720" w:right="720"/>
    </w:pPr>
    <w:rPr>
      <w:rFonts w:asciiTheme="minorHAnsi" w:hAnsiTheme="minorHAnsi"/>
    </w:rPr>
  </w:style>
  <w:style w:type="paragraph" w:customStyle="1" w:styleId="EPRISectionTitle">
    <w:name w:val="EPRI Section Title"/>
    <w:next w:val="EPRIFrontMatter"/>
    <w:rsid w:val="00880A68"/>
    <w:pPr>
      <w:pageBreakBefore/>
      <w:pBdr>
        <w:bottom w:val="single" w:sz="2" w:space="1" w:color="001D7A"/>
      </w:pBdr>
      <w:spacing w:after="360"/>
      <w:jc w:val="center"/>
    </w:pPr>
    <w:rPr>
      <w:rFonts w:ascii="Century Gothic" w:hAnsi="Century Gothic"/>
      <w:b/>
      <w:bCs/>
      <w:caps/>
      <w:color w:val="001D7A"/>
      <w:spacing w:val="14"/>
      <w:sz w:val="36"/>
    </w:rPr>
  </w:style>
  <w:style w:type="paragraph" w:customStyle="1" w:styleId="EPRIFrontMatter">
    <w:name w:val="EPRI Front Matter"/>
    <w:rsid w:val="00F04CFF"/>
    <w:pPr>
      <w:spacing w:before="180" w:after="180"/>
    </w:pPr>
    <w:rPr>
      <w:rFonts w:asciiTheme="minorHAnsi" w:hAnsiTheme="minorHAnsi"/>
      <w:sz w:val="24"/>
      <w:szCs w:val="22"/>
    </w:rPr>
  </w:style>
  <w:style w:type="paragraph" w:customStyle="1" w:styleId="EPRIFrontMatterSubhead">
    <w:name w:val="EPRI Front Matter Subhead"/>
    <w:basedOn w:val="EPRIFrontMatter"/>
    <w:rsid w:val="00880A68"/>
    <w:pPr>
      <w:keepNext/>
      <w:spacing w:before="240" w:after="60"/>
    </w:pPr>
    <w:rPr>
      <w:rFonts w:ascii="Century Gothic" w:hAnsi="Century Gothic"/>
      <w:b/>
      <w:color w:val="001D7A"/>
    </w:rPr>
  </w:style>
  <w:style w:type="paragraph" w:customStyle="1" w:styleId="EPRIBlockQuote">
    <w:name w:val="EPRI Block Quote"/>
    <w:next w:val="EPRINormal"/>
    <w:rsid w:val="00F04CFF"/>
    <w:pPr>
      <w:spacing w:before="180" w:after="180"/>
      <w:ind w:left="720" w:right="720"/>
    </w:pPr>
    <w:rPr>
      <w:rFonts w:asciiTheme="minorHAnsi" w:hAnsiTheme="minorHAnsi"/>
      <w:sz w:val="24"/>
    </w:rPr>
  </w:style>
  <w:style w:type="paragraph" w:customStyle="1" w:styleId="EPRIBulletedList">
    <w:name w:val="EPRI Bulleted List"/>
    <w:rsid w:val="008E27AD"/>
    <w:pPr>
      <w:numPr>
        <w:numId w:val="14"/>
      </w:numPr>
      <w:spacing w:before="60" w:after="60"/>
    </w:pPr>
    <w:rPr>
      <w:rFonts w:asciiTheme="minorHAnsi" w:hAnsiTheme="minorHAnsi"/>
      <w:sz w:val="24"/>
      <w:szCs w:val="24"/>
    </w:rPr>
  </w:style>
  <w:style w:type="paragraph" w:customStyle="1" w:styleId="EPRISubBulletedList">
    <w:name w:val="EPRI Sub Bulleted List"/>
    <w:rsid w:val="008E27AD"/>
    <w:pPr>
      <w:numPr>
        <w:numId w:val="3"/>
      </w:numPr>
      <w:spacing w:before="60" w:after="60"/>
    </w:pPr>
    <w:rPr>
      <w:rFonts w:asciiTheme="minorHAnsi" w:hAnsiTheme="minorHAnsi"/>
      <w:sz w:val="24"/>
    </w:rPr>
  </w:style>
  <w:style w:type="character" w:styleId="FollowedHyperlink">
    <w:name w:val="FollowedHyperlink"/>
    <w:basedOn w:val="DefaultParagraphFont"/>
    <w:rsid w:val="006862D5"/>
    <w:rPr>
      <w:color w:val="7D9CFF"/>
      <w:u w:val="single"/>
    </w:rPr>
  </w:style>
  <w:style w:type="paragraph" w:customStyle="1" w:styleId="ProductIDBackCover">
    <w:name w:val="Product ID Back Cover"/>
    <w:basedOn w:val="ProductID"/>
    <w:qFormat/>
    <w:rsid w:val="00F04CFF"/>
    <w:pPr>
      <w:spacing w:before="360" w:after="80"/>
      <w:ind w:left="0" w:right="0"/>
    </w:pPr>
    <w:rPr>
      <w:rFonts w:ascii="Calibri" w:hAnsi="Calibri"/>
      <w:b w:val="0"/>
      <w:sz w:val="22"/>
    </w:rPr>
  </w:style>
  <w:style w:type="paragraph" w:customStyle="1" w:styleId="EPRIKeyPointFigure">
    <w:name w:val="EPRI Key Point Figure"/>
    <w:basedOn w:val="Normal"/>
    <w:qFormat/>
    <w:rsid w:val="009939F7"/>
    <w:pPr>
      <w:shd w:val="clear" w:color="auto" w:fill="ABDBFF"/>
      <w:spacing w:before="200" w:after="100"/>
      <w:ind w:right="1195"/>
    </w:pPr>
    <w:rPr>
      <w:rFonts w:asciiTheme="minorHAnsi" w:hAnsiTheme="minorHAnsi"/>
      <w:noProof/>
      <w:sz w:val="24"/>
    </w:rPr>
  </w:style>
  <w:style w:type="paragraph" w:customStyle="1" w:styleId="EPRINumberedList">
    <w:name w:val="EPRI Numbered List"/>
    <w:rsid w:val="00F04CFF"/>
    <w:pPr>
      <w:numPr>
        <w:numId w:val="5"/>
      </w:numPr>
      <w:spacing w:before="60" w:after="60"/>
    </w:pPr>
    <w:rPr>
      <w:rFonts w:asciiTheme="minorHAnsi" w:hAnsiTheme="minorHAnsi"/>
      <w:sz w:val="24"/>
    </w:rPr>
  </w:style>
  <w:style w:type="paragraph" w:customStyle="1" w:styleId="EPRITableTextCentered">
    <w:name w:val="EPRI Table Text Centered"/>
    <w:rsid w:val="00F04CFF"/>
    <w:pPr>
      <w:spacing w:before="60" w:after="60"/>
      <w:jc w:val="center"/>
    </w:pPr>
    <w:rPr>
      <w:rFonts w:asciiTheme="minorHAnsi" w:hAnsiTheme="minorHAnsi"/>
      <w:spacing w:val="10"/>
    </w:rPr>
  </w:style>
  <w:style w:type="paragraph" w:styleId="Footer">
    <w:name w:val="footer"/>
    <w:basedOn w:val="Normal"/>
    <w:link w:val="FooterChar"/>
    <w:uiPriority w:val="99"/>
    <w:rsid w:val="00880A68"/>
    <w:pPr>
      <w:pBdr>
        <w:top w:val="single" w:sz="2" w:space="4" w:color="001D7A"/>
      </w:pBdr>
      <w:tabs>
        <w:tab w:val="center" w:pos="4320"/>
        <w:tab w:val="right" w:pos="8640"/>
      </w:tabs>
      <w:jc w:val="center"/>
    </w:pPr>
    <w:rPr>
      <w:rFonts w:cs="Arial"/>
      <w:szCs w:val="16"/>
    </w:rPr>
  </w:style>
  <w:style w:type="character" w:styleId="Hyperlink">
    <w:name w:val="Hyperlink"/>
    <w:basedOn w:val="DefaultParagraphFont"/>
    <w:uiPriority w:val="99"/>
    <w:rsid w:val="006862D5"/>
    <w:rPr>
      <w:rFonts w:ascii="Calibri" w:hAnsi="Calibri"/>
      <w:color w:val="001D7A"/>
      <w:u w:val="single" w:color="001D7A"/>
    </w:rPr>
  </w:style>
  <w:style w:type="paragraph" w:customStyle="1" w:styleId="EPRITableHeader">
    <w:name w:val="EPRI Table Header"/>
    <w:basedOn w:val="EPRITableTextCentered"/>
    <w:next w:val="EPRITableTextLeft"/>
    <w:rsid w:val="00F04CFF"/>
    <w:rPr>
      <w:b/>
      <w:color w:val="FFFFFF" w:themeColor="background1"/>
      <w:spacing w:val="8"/>
    </w:rPr>
  </w:style>
  <w:style w:type="paragraph" w:customStyle="1" w:styleId="EPRILicensedorRestrictedHeaders">
    <w:name w:val="EPRI Licensed or Restricted Headers"/>
    <w:rsid w:val="00F04CFF"/>
    <w:pPr>
      <w:spacing w:before="120" w:after="480"/>
      <w:jc w:val="center"/>
    </w:pPr>
    <w:rPr>
      <w:rFonts w:ascii="Calibri" w:hAnsi="Calibri"/>
      <w:bCs/>
      <w:i/>
      <w:szCs w:val="18"/>
    </w:rPr>
  </w:style>
  <w:style w:type="paragraph" w:customStyle="1" w:styleId="EPRIBackPageCopyrightText">
    <w:name w:val="EPRI Back Page Copyright Text"/>
    <w:basedOn w:val="EPRICopyrightText"/>
    <w:qFormat/>
    <w:rsid w:val="00B74C39"/>
    <w:pPr>
      <w:spacing w:before="480"/>
      <w:ind w:left="0" w:right="0"/>
    </w:pPr>
    <w:rPr>
      <w:sz w:val="18"/>
    </w:rPr>
  </w:style>
  <w:style w:type="paragraph" w:styleId="TableofFigures">
    <w:name w:val="table of figures"/>
    <w:basedOn w:val="Normal"/>
    <w:next w:val="EPRIFrontMatter"/>
    <w:uiPriority w:val="99"/>
    <w:rsid w:val="00F04CFF"/>
    <w:pPr>
      <w:tabs>
        <w:tab w:val="right" w:leader="dot" w:pos="9360"/>
      </w:tabs>
      <w:spacing w:before="80"/>
      <w:ind w:left="475" w:right="720" w:hanging="475"/>
    </w:pPr>
    <w:rPr>
      <w:rFonts w:asciiTheme="minorHAnsi" w:hAnsiTheme="minorHAnsi" w:cs="Arial"/>
      <w:sz w:val="24"/>
    </w:rPr>
  </w:style>
  <w:style w:type="paragraph" w:customStyle="1" w:styleId="EPRITableTextLeft">
    <w:name w:val="EPRI Table Text Left"/>
    <w:rsid w:val="00F04CFF"/>
    <w:pPr>
      <w:spacing w:before="60" w:after="60"/>
    </w:pPr>
    <w:rPr>
      <w:rFonts w:asciiTheme="minorHAnsi" w:hAnsiTheme="minorHAnsi"/>
      <w:spacing w:val="10"/>
    </w:rPr>
  </w:style>
  <w:style w:type="paragraph" w:customStyle="1" w:styleId="EPRITableTextBullet">
    <w:name w:val="EPRI Table Text Bullet"/>
    <w:basedOn w:val="EPRITableTextLeft"/>
    <w:qFormat/>
    <w:rsid w:val="00B814CC"/>
    <w:pPr>
      <w:numPr>
        <w:numId w:val="7"/>
      </w:numPr>
      <w:ind w:left="180" w:hanging="180"/>
    </w:pPr>
    <w:rPr>
      <w:rFonts w:eastAsia="Calibri"/>
    </w:rPr>
  </w:style>
  <w:style w:type="paragraph" w:styleId="TOC6">
    <w:name w:val="toc 6"/>
    <w:basedOn w:val="Normal"/>
    <w:next w:val="Normal"/>
    <w:autoRedefine/>
    <w:unhideWhenUsed/>
    <w:rsid w:val="00F04CFF"/>
    <w:pPr>
      <w:ind w:left="1000"/>
    </w:pPr>
  </w:style>
  <w:style w:type="paragraph" w:styleId="TOC1">
    <w:name w:val="toc 1"/>
    <w:basedOn w:val="Normal"/>
    <w:next w:val="EPRIFrontMatter"/>
    <w:uiPriority w:val="39"/>
    <w:rsid w:val="00F04CFF"/>
    <w:pPr>
      <w:tabs>
        <w:tab w:val="right" w:leader="dot" w:pos="9360"/>
      </w:tabs>
      <w:spacing w:before="360"/>
      <w:ind w:left="450" w:right="720" w:hanging="450"/>
    </w:pPr>
    <w:rPr>
      <w:rFonts w:asciiTheme="minorHAnsi" w:hAnsiTheme="minorHAnsi" w:cs="Arial"/>
      <w:b/>
      <w:noProof/>
      <w:sz w:val="24"/>
      <w:szCs w:val="22"/>
    </w:rPr>
  </w:style>
  <w:style w:type="paragraph" w:styleId="TOC2">
    <w:name w:val="toc 2"/>
    <w:basedOn w:val="Normal"/>
    <w:next w:val="EPRIFrontMatter"/>
    <w:uiPriority w:val="39"/>
    <w:rsid w:val="00F04CFF"/>
    <w:pPr>
      <w:tabs>
        <w:tab w:val="right" w:leader="dot" w:pos="9360"/>
      </w:tabs>
      <w:spacing w:before="120"/>
      <w:ind w:left="450" w:right="720"/>
    </w:pPr>
    <w:rPr>
      <w:rFonts w:asciiTheme="minorHAnsi" w:hAnsiTheme="minorHAnsi"/>
      <w:noProof/>
      <w:sz w:val="24"/>
    </w:rPr>
  </w:style>
  <w:style w:type="paragraph" w:styleId="TOC3">
    <w:name w:val="toc 3"/>
    <w:basedOn w:val="Normal"/>
    <w:next w:val="EPRIFrontMatter"/>
    <w:uiPriority w:val="39"/>
    <w:rsid w:val="00F04CFF"/>
    <w:pPr>
      <w:tabs>
        <w:tab w:val="right" w:leader="dot" w:pos="9360"/>
      </w:tabs>
      <w:spacing w:before="120"/>
      <w:ind w:left="630" w:right="720"/>
    </w:pPr>
    <w:rPr>
      <w:rFonts w:asciiTheme="minorHAnsi" w:hAnsiTheme="minorHAnsi"/>
      <w:noProof/>
      <w:sz w:val="24"/>
    </w:rPr>
  </w:style>
  <w:style w:type="paragraph" w:styleId="TOC7">
    <w:name w:val="toc 7"/>
    <w:basedOn w:val="Normal"/>
    <w:next w:val="Normal"/>
    <w:autoRedefine/>
    <w:unhideWhenUsed/>
    <w:rsid w:val="00F04CFF"/>
    <w:pPr>
      <w:ind w:left="1200"/>
    </w:pPr>
  </w:style>
  <w:style w:type="paragraph" w:styleId="TOC8">
    <w:name w:val="toc 8"/>
    <w:basedOn w:val="Normal"/>
    <w:next w:val="Normal"/>
    <w:autoRedefine/>
    <w:semiHidden/>
    <w:rsid w:val="00F04CFF"/>
    <w:pPr>
      <w:ind w:left="1400"/>
    </w:pPr>
  </w:style>
  <w:style w:type="paragraph" w:styleId="TOC9">
    <w:name w:val="toc 9"/>
    <w:basedOn w:val="Normal"/>
    <w:next w:val="Normal"/>
    <w:autoRedefine/>
    <w:semiHidden/>
    <w:rsid w:val="00F04CFF"/>
    <w:pPr>
      <w:ind w:left="1600"/>
    </w:pPr>
  </w:style>
  <w:style w:type="paragraph" w:styleId="Caption">
    <w:name w:val="caption"/>
    <w:aliases w:val="Caption - Table"/>
    <w:basedOn w:val="Normal"/>
    <w:next w:val="EPRINormal"/>
    <w:qFormat/>
    <w:rsid w:val="00BD1033"/>
    <w:pPr>
      <w:keepNext/>
      <w:keepLines/>
      <w:tabs>
        <w:tab w:val="right" w:pos="8640"/>
      </w:tabs>
      <w:spacing w:before="280" w:after="140"/>
    </w:pPr>
    <w:rPr>
      <w:rFonts w:asciiTheme="minorHAnsi" w:hAnsiTheme="minorHAnsi"/>
      <w:bCs/>
      <w:color w:val="001D7A"/>
      <w:szCs w:val="18"/>
    </w:rPr>
  </w:style>
  <w:style w:type="paragraph" w:customStyle="1" w:styleId="EPRIExecutableBox">
    <w:name w:val="EPRI Executable Box"/>
    <w:rsid w:val="00F04CFF"/>
    <w:pPr>
      <w:pBdr>
        <w:top w:val="single" w:sz="6" w:space="3" w:color="auto"/>
        <w:left w:val="single" w:sz="6" w:space="3" w:color="auto"/>
        <w:bottom w:val="single" w:sz="6" w:space="3" w:color="auto"/>
        <w:right w:val="single" w:sz="6" w:space="3" w:color="auto"/>
      </w:pBdr>
      <w:spacing w:before="360" w:after="360" w:line="240" w:lineRule="exact"/>
      <w:ind w:left="1440" w:right="994" w:hanging="720"/>
    </w:pPr>
    <w:rPr>
      <w:rFonts w:ascii="Calibri" w:hAnsi="Calibri"/>
      <w:noProof/>
    </w:rPr>
  </w:style>
  <w:style w:type="paragraph" w:customStyle="1" w:styleId="EPRISubBulletedList2">
    <w:name w:val="EPRI Sub Bulleted List 2"/>
    <w:basedOn w:val="EPRISubBulletedList"/>
    <w:rsid w:val="008E27AD"/>
    <w:pPr>
      <w:numPr>
        <w:numId w:val="6"/>
      </w:numPr>
    </w:pPr>
  </w:style>
  <w:style w:type="paragraph" w:customStyle="1" w:styleId="EPRICitations">
    <w:name w:val="EPRI Citations"/>
    <w:basedOn w:val="EPRINormal"/>
    <w:rsid w:val="00880A68"/>
    <w:pPr>
      <w:pBdr>
        <w:top w:val="single" w:sz="2" w:space="4" w:color="001D7A"/>
      </w:pBdr>
      <w:spacing w:after="120"/>
    </w:pPr>
  </w:style>
  <w:style w:type="table" w:customStyle="1" w:styleId="EPRITable">
    <w:name w:val="EPRI Table"/>
    <w:basedOn w:val="TableNormal"/>
    <w:rsid w:val="00F04CFF"/>
    <w:pPr>
      <w:spacing w:before="80" w:after="80"/>
    </w:pPr>
    <w:rPr>
      <w:rFonts w:ascii="Helvetica" w:hAnsi="Helvetica"/>
    </w:rPr>
    <w:tblPr>
      <w:tblInd w:w="4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
    <w:tcPr>
      <w:shd w:val="clear" w:color="auto" w:fill="auto"/>
      <w:vAlign w:val="center"/>
    </w:tcPr>
    <w:tblStylePr w:type="firstRow">
      <w:pPr>
        <w:jc w:val="center"/>
      </w:pPr>
      <w:rPr>
        <w:rFonts w:ascii="Helvetica" w:hAnsi="Helvetica"/>
        <w:b/>
        <w:i w:val="0"/>
        <w:sz w:val="20"/>
        <w:szCs w:val="20"/>
      </w:rPr>
    </w:tblStylePr>
  </w:style>
  <w:style w:type="paragraph" w:customStyle="1" w:styleId="EPRIFrontMatterBulletedList">
    <w:name w:val="EPRI Front Matter Bulleted List"/>
    <w:basedOn w:val="EPRIFrontMatter"/>
    <w:rsid w:val="00880A68"/>
    <w:pPr>
      <w:numPr>
        <w:numId w:val="2"/>
      </w:numPr>
      <w:spacing w:before="60" w:after="60"/>
    </w:pPr>
  </w:style>
  <w:style w:type="paragraph" w:customStyle="1" w:styleId="EPRIFigure">
    <w:name w:val="EPRI Figure"/>
    <w:basedOn w:val="EPRINormal"/>
    <w:next w:val="Caption-Figure"/>
    <w:rsid w:val="00F04CFF"/>
    <w:pPr>
      <w:keepNext/>
      <w:keepLines/>
      <w:spacing w:before="280"/>
      <w:jc w:val="center"/>
    </w:pPr>
  </w:style>
  <w:style w:type="paragraph" w:customStyle="1" w:styleId="EPRIKeyPointText">
    <w:name w:val="EPRI Key Point Text"/>
    <w:basedOn w:val="EPRIFrontMatter"/>
    <w:link w:val="EPRIKeyPointTextChar"/>
    <w:rsid w:val="00BD1033"/>
    <w:pPr>
      <w:pBdr>
        <w:top w:val="single" w:sz="24" w:space="1" w:color="001D7A"/>
        <w:bottom w:val="single" w:sz="24" w:space="1" w:color="001D7A"/>
      </w:pBdr>
      <w:ind w:left="1440" w:right="360" w:hanging="1080"/>
    </w:pPr>
  </w:style>
  <w:style w:type="paragraph" w:styleId="CommentText">
    <w:name w:val="annotation text"/>
    <w:basedOn w:val="Normal"/>
    <w:link w:val="CommentTextChar"/>
    <w:semiHidden/>
    <w:rsid w:val="00F04CFF"/>
  </w:style>
  <w:style w:type="character" w:customStyle="1" w:styleId="CommentTextChar">
    <w:name w:val="Comment Text Char"/>
    <w:basedOn w:val="DefaultParagraphFont"/>
    <w:link w:val="CommentText"/>
    <w:semiHidden/>
    <w:rsid w:val="00F04CFF"/>
    <w:rPr>
      <w:rFonts w:ascii="Calibri" w:hAnsi="Calibri"/>
    </w:rPr>
  </w:style>
  <w:style w:type="character" w:customStyle="1" w:styleId="EPRIKeyPointTextChar">
    <w:name w:val="EPRI Key Point Text Char"/>
    <w:basedOn w:val="CommentTextChar"/>
    <w:link w:val="EPRIKeyPointText"/>
    <w:rsid w:val="00BD1033"/>
    <w:rPr>
      <w:rFonts w:asciiTheme="minorHAnsi" w:hAnsiTheme="minorHAnsi"/>
      <w:sz w:val="24"/>
      <w:szCs w:val="22"/>
    </w:rPr>
  </w:style>
  <w:style w:type="paragraph" w:customStyle="1" w:styleId="EPRITableTextNumberedList">
    <w:name w:val="EPRI Table Text Numbered List"/>
    <w:basedOn w:val="EPRITableTextLeft"/>
    <w:qFormat/>
    <w:rsid w:val="00B814CC"/>
    <w:pPr>
      <w:numPr>
        <w:numId w:val="8"/>
      </w:numPr>
      <w:ind w:left="180" w:hanging="180"/>
    </w:pPr>
  </w:style>
  <w:style w:type="paragraph" w:customStyle="1" w:styleId="EPRIKeyPointHeading">
    <w:name w:val="EPRI Key Point Heading"/>
    <w:basedOn w:val="EPRIKeyPointText"/>
    <w:qFormat/>
    <w:rsid w:val="004511B4"/>
    <w:pPr>
      <w:spacing w:before="0" w:after="0"/>
    </w:pPr>
    <w:rPr>
      <w:b/>
      <w:color w:val="001D7A"/>
    </w:rPr>
  </w:style>
  <w:style w:type="table" w:customStyle="1" w:styleId="TableNoHeader">
    <w:name w:val="Table No Header"/>
    <w:basedOn w:val="TableNormal"/>
    <w:rsid w:val="00F04CFF"/>
    <w:pPr>
      <w:spacing w:before="80" w:after="80"/>
    </w:pPr>
    <w:rPr>
      <w:rFonts w:ascii="Calibri" w:hAnsi="Calibri"/>
    </w:rPr>
    <w:tblPr>
      <w:tblStyleRowBandSize w:val="1"/>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Pr>
    <w:tcPr>
      <w:shd w:val="clear" w:color="auto" w:fill="FFFFFF" w:themeFill="background1"/>
      <w:vAlign w:val="center"/>
    </w:tcPr>
    <w:tblStylePr w:type="firstRow">
      <w:pPr>
        <w:jc w:val="center"/>
      </w:pPr>
      <w:rPr>
        <w:rFonts w:ascii="Calibri" w:hAnsi="Calibri"/>
        <w:b w:val="0"/>
        <w:i w:val="0"/>
        <w:sz w:val="20"/>
        <w:szCs w:val="20"/>
      </w:rPr>
      <w:tblPr/>
      <w:tcPr>
        <w:tcBorders>
          <w:top w:val="single" w:sz="4" w:space="0" w:color="3266CE"/>
          <w:left w:val="single" w:sz="4" w:space="0" w:color="3266CE"/>
          <w:bottom w:val="single" w:sz="4" w:space="0" w:color="3266CE"/>
          <w:right w:val="single" w:sz="4" w:space="0" w:color="3266CE"/>
          <w:insideH w:val="single" w:sz="4" w:space="0" w:color="3266CE"/>
          <w:insideV w:val="single" w:sz="4" w:space="0" w:color="3266CE"/>
          <w:tl2br w:val="nil"/>
          <w:tr2bl w:val="nil"/>
        </w:tcBorders>
        <w:shd w:val="clear" w:color="auto" w:fill="FFFFFF" w:themeFill="background1"/>
      </w:tcPr>
    </w:tblStylePr>
    <w:tblStylePr w:type="firstCol">
      <w:rPr>
        <w:b w:val="0"/>
      </w:rPr>
    </w:tblStylePr>
    <w:tblStylePr w:type="band1Horz">
      <w:rPr>
        <w:rFonts w:ascii="Calibri" w:hAnsi="Calibri"/>
      </w:rPr>
      <w:tblPr/>
      <w:tcPr>
        <w:tcBorders>
          <w:top w:val="single" w:sz="4" w:space="0" w:color="3266CE"/>
          <w:left w:val="single" w:sz="4" w:space="0" w:color="3266CE"/>
          <w:bottom w:val="single" w:sz="4" w:space="0" w:color="3266CE"/>
          <w:right w:val="single" w:sz="4" w:space="0" w:color="3266CE"/>
          <w:insideH w:val="single" w:sz="4" w:space="0" w:color="3266CE"/>
          <w:insideV w:val="single" w:sz="4" w:space="0" w:color="3266CE"/>
          <w:tl2br w:val="nil"/>
          <w:tr2bl w:val="nil"/>
        </w:tcBorders>
        <w:shd w:val="clear" w:color="auto" w:fill="EDF0FD"/>
      </w:tcPr>
    </w:tblStylePr>
    <w:tblStylePr w:type="band2Horz">
      <w:rPr>
        <w:rFonts w:ascii="Calibri" w:hAnsi="Calibri"/>
      </w:rPr>
      <w:tblPr/>
      <w:tcPr>
        <w:shd w:val="clear" w:color="auto" w:fill="FFFFFF" w:themeFill="background1"/>
      </w:tcPr>
    </w:tblStylePr>
  </w:style>
  <w:style w:type="character" w:customStyle="1" w:styleId="HeaderChar">
    <w:name w:val="Header Char"/>
    <w:basedOn w:val="DefaultParagraphFont"/>
    <w:link w:val="Header"/>
    <w:uiPriority w:val="99"/>
    <w:rsid w:val="00F04CFF"/>
    <w:rPr>
      <w:rFonts w:asciiTheme="minorHAnsi" w:hAnsiTheme="minorHAnsi"/>
      <w:i/>
    </w:rPr>
  </w:style>
  <w:style w:type="paragraph" w:styleId="NormalWeb">
    <w:name w:val="Normal (Web)"/>
    <w:basedOn w:val="Normal"/>
    <w:uiPriority w:val="99"/>
    <w:semiHidden/>
    <w:unhideWhenUsed/>
    <w:rsid w:val="00F04CFF"/>
    <w:rPr>
      <w:sz w:val="24"/>
      <w:szCs w:val="24"/>
    </w:rPr>
  </w:style>
  <w:style w:type="character" w:customStyle="1" w:styleId="FooterChar">
    <w:name w:val="Footer Char"/>
    <w:basedOn w:val="DefaultParagraphFont"/>
    <w:link w:val="Footer"/>
    <w:uiPriority w:val="99"/>
    <w:rsid w:val="00880A68"/>
    <w:rPr>
      <w:rFonts w:ascii="Calibri" w:hAnsi="Calibri" w:cs="Arial"/>
      <w:szCs w:val="16"/>
    </w:rPr>
  </w:style>
  <w:style w:type="paragraph" w:customStyle="1" w:styleId="ESProductID">
    <w:name w:val="ES Product ID"/>
    <w:qFormat/>
    <w:rsid w:val="00F04CFF"/>
    <w:pPr>
      <w:kinsoku w:val="0"/>
      <w:overflowPunct w:val="0"/>
      <w:spacing w:before="120"/>
      <w:textAlignment w:val="baseline"/>
    </w:pPr>
    <w:rPr>
      <w:rFonts w:ascii="Century Gothic" w:hAnsi="Century Gothic"/>
      <w:b/>
      <w:kern w:val="24"/>
      <w:sz w:val="22"/>
      <w:szCs w:val="22"/>
    </w:rPr>
  </w:style>
  <w:style w:type="paragraph" w:customStyle="1" w:styleId="ESAudience">
    <w:name w:val="ES Audience"/>
    <w:basedOn w:val="NormalWeb"/>
    <w:qFormat/>
    <w:rsid w:val="00F04CFF"/>
    <w:pPr>
      <w:kinsoku w:val="0"/>
      <w:overflowPunct w:val="0"/>
      <w:spacing w:before="120"/>
      <w:textAlignment w:val="baseline"/>
    </w:pPr>
    <w:rPr>
      <w:rFonts w:asciiTheme="minorHAnsi" w:hAnsiTheme="minorHAnsi"/>
      <w:kern w:val="24"/>
      <w:szCs w:val="22"/>
    </w:rPr>
  </w:style>
  <w:style w:type="paragraph" w:customStyle="1" w:styleId="ESSubheading">
    <w:name w:val="ES Subheading"/>
    <w:basedOn w:val="Normal"/>
    <w:qFormat/>
    <w:rsid w:val="006862D5"/>
    <w:pPr>
      <w:tabs>
        <w:tab w:val="left" w:pos="3555"/>
      </w:tabs>
      <w:spacing w:before="240" w:after="240"/>
      <w:ind w:right="274"/>
      <w:jc w:val="both"/>
    </w:pPr>
    <w:rPr>
      <w:rFonts w:ascii="Century Gothic" w:eastAsia="Calibri" w:hAnsi="Century Gothic" w:cs="Arial"/>
      <w:b/>
      <w:color w:val="001D7A"/>
      <w:spacing w:val="2"/>
      <w:sz w:val="24"/>
      <w:szCs w:val="22"/>
    </w:rPr>
  </w:style>
  <w:style w:type="paragraph" w:customStyle="1" w:styleId="ESBodyText">
    <w:name w:val="ES Body Text"/>
    <w:basedOn w:val="Normal"/>
    <w:qFormat/>
    <w:rsid w:val="00F04CFF"/>
    <w:pPr>
      <w:tabs>
        <w:tab w:val="left" w:pos="5460"/>
        <w:tab w:val="right" w:pos="10620"/>
      </w:tabs>
      <w:spacing w:before="240" w:after="140"/>
    </w:pPr>
    <w:rPr>
      <w:rFonts w:asciiTheme="minorHAnsi" w:eastAsia="Calibri" w:hAnsiTheme="minorHAnsi"/>
      <w:sz w:val="24"/>
      <w:szCs w:val="22"/>
    </w:rPr>
  </w:style>
  <w:style w:type="paragraph" w:customStyle="1" w:styleId="ESBullets">
    <w:name w:val="ES Bullets"/>
    <w:basedOn w:val="Normal"/>
    <w:qFormat/>
    <w:rsid w:val="00B814CC"/>
    <w:pPr>
      <w:numPr>
        <w:numId w:val="9"/>
      </w:numPr>
      <w:spacing w:before="60"/>
    </w:pPr>
    <w:rPr>
      <w:rFonts w:asciiTheme="minorHAnsi" w:eastAsia="Calibri" w:hAnsiTheme="minorHAnsi"/>
      <w:sz w:val="24"/>
      <w:szCs w:val="22"/>
    </w:rPr>
  </w:style>
  <w:style w:type="paragraph" w:customStyle="1" w:styleId="Caption-FigureContinued">
    <w:name w:val="Caption - Figure Continued"/>
    <w:basedOn w:val="Caption-Figure"/>
    <w:next w:val="EPRINormal"/>
    <w:qFormat/>
    <w:rsid w:val="00F04CFF"/>
  </w:style>
  <w:style w:type="paragraph" w:customStyle="1" w:styleId="Caption-TableContinued">
    <w:name w:val="Caption - Table Continued"/>
    <w:basedOn w:val="Caption"/>
    <w:next w:val="EPRINormal"/>
    <w:qFormat/>
    <w:rsid w:val="00BD1033"/>
    <w:pPr>
      <w:keepNext w:val="0"/>
      <w:keepLines w:val="0"/>
      <w:widowControl w:val="0"/>
    </w:pPr>
  </w:style>
  <w:style w:type="paragraph" w:styleId="ListNumber3">
    <w:name w:val="List Number 3"/>
    <w:basedOn w:val="Normal"/>
    <w:semiHidden/>
    <w:rsid w:val="00F04CFF"/>
    <w:pPr>
      <w:numPr>
        <w:numId w:val="13"/>
      </w:numPr>
      <w:spacing w:line="260" w:lineRule="exact"/>
    </w:pPr>
    <w:rPr>
      <w:rFonts w:ascii="Adobe Caslon Pro" w:hAnsi="Adobe Caslon Pro"/>
      <w:sz w:val="22"/>
      <w:szCs w:val="24"/>
    </w:rPr>
  </w:style>
  <w:style w:type="character" w:customStyle="1" w:styleId="EPRINormalChar">
    <w:name w:val="EPRI Normal Char"/>
    <w:basedOn w:val="DefaultParagraphFont"/>
    <w:link w:val="EPRINormal"/>
    <w:rsid w:val="00F04CFF"/>
    <w:rPr>
      <w:rFonts w:asciiTheme="minorHAnsi" w:hAnsiTheme="minorHAnsi"/>
      <w:sz w:val="24"/>
      <w:szCs w:val="22"/>
    </w:rPr>
  </w:style>
  <w:style w:type="character" w:styleId="PlaceholderText">
    <w:name w:val="Placeholder Text"/>
    <w:basedOn w:val="DefaultParagraphFont"/>
    <w:uiPriority w:val="99"/>
    <w:semiHidden/>
    <w:rsid w:val="00F04CFF"/>
    <w:rPr>
      <w:color w:val="808080"/>
    </w:rPr>
  </w:style>
  <w:style w:type="paragraph" w:customStyle="1" w:styleId="ESCaption">
    <w:name w:val="ES Caption"/>
    <w:basedOn w:val="Caption"/>
    <w:qFormat/>
    <w:rsid w:val="00F04CFF"/>
    <w:pPr>
      <w:spacing w:before="120" w:after="120"/>
    </w:pPr>
  </w:style>
  <w:style w:type="paragraph" w:customStyle="1" w:styleId="ESFigure">
    <w:name w:val="ES Figure"/>
    <w:basedOn w:val="ESBodyText"/>
    <w:qFormat/>
    <w:rsid w:val="00CD1B40"/>
    <w:pPr>
      <w:jc w:val="center"/>
    </w:pPr>
    <w:rPr>
      <w:noProof/>
    </w:rPr>
  </w:style>
  <w:style w:type="character" w:customStyle="1" w:styleId="ESAudienceCharacter">
    <w:name w:val="ES Audience Character"/>
    <w:basedOn w:val="DefaultParagraphFont"/>
    <w:uiPriority w:val="1"/>
    <w:qFormat/>
    <w:rsid w:val="006862D5"/>
    <w:rPr>
      <w:rFonts w:ascii="Century Gothic" w:hAnsi="Century Gothic"/>
      <w:b/>
      <w:color w:val="001D7A"/>
      <w:sz w:val="24"/>
    </w:rPr>
  </w:style>
  <w:style w:type="character" w:customStyle="1" w:styleId="ESSubheadingCharacter">
    <w:name w:val="ES Subheading Character"/>
    <w:basedOn w:val="DefaultParagraphFont"/>
    <w:uiPriority w:val="1"/>
    <w:qFormat/>
    <w:rsid w:val="00F04CFF"/>
    <w:rPr>
      <w:rFonts w:asciiTheme="minorHAnsi" w:hAnsiTheme="minorHAnsi"/>
      <w:b/>
      <w:color w:val="auto"/>
      <w:sz w:val="24"/>
    </w:rPr>
  </w:style>
  <w:style w:type="paragraph" w:customStyle="1" w:styleId="Part810">
    <w:name w:val="Part 810"/>
    <w:basedOn w:val="Normal"/>
    <w:qFormat/>
    <w:rsid w:val="00F04CFF"/>
    <w:rPr>
      <w:rFonts w:asciiTheme="minorHAnsi" w:hAnsiTheme="minorHAnsi"/>
      <w:noProof/>
    </w:rPr>
  </w:style>
  <w:style w:type="paragraph" w:customStyle="1" w:styleId="AboutEPRI">
    <w:name w:val="AboutEPRI"/>
    <w:basedOn w:val="Normal"/>
    <w:rsid w:val="00F04CFF"/>
    <w:pPr>
      <w:widowControl w:val="0"/>
      <w:spacing w:before="240" w:after="180" w:line="300" w:lineRule="exact"/>
    </w:pPr>
    <w:rPr>
      <w:rFonts w:asciiTheme="minorHAnsi" w:hAnsiTheme="minorHAnsi"/>
    </w:rPr>
  </w:style>
  <w:style w:type="paragraph" w:customStyle="1" w:styleId="ExportControlText">
    <w:name w:val="Export Control Text"/>
    <w:basedOn w:val="Normal"/>
    <w:rsid w:val="00F04CFF"/>
    <w:pPr>
      <w:spacing w:before="240" w:after="240" w:line="300" w:lineRule="exact"/>
    </w:pPr>
    <w:rPr>
      <w:rFonts w:asciiTheme="minorHAnsi" w:hAnsiTheme="minorHAnsi"/>
      <w:spacing w:val="-2"/>
      <w:szCs w:val="18"/>
    </w:rPr>
  </w:style>
  <w:style w:type="paragraph" w:styleId="TOCHeading">
    <w:name w:val="TOC Heading"/>
    <w:aliases w:val="Don't Use (4)"/>
    <w:basedOn w:val="Heading1"/>
    <w:next w:val="Normal"/>
    <w:uiPriority w:val="39"/>
    <w:unhideWhenUsed/>
    <w:rsid w:val="00E5768C"/>
    <w:pPr>
      <w:keepLines/>
      <w:spacing w:before="240" w:after="0" w:line="259" w:lineRule="auto"/>
      <w:outlineLvl w:val="9"/>
    </w:pPr>
    <w:rPr>
      <w:rFonts w:asciiTheme="majorHAnsi" w:eastAsiaTheme="majorEastAsia" w:hAnsiTheme="majorHAnsi" w:cstheme="majorBidi"/>
      <w:bCs w:val="0"/>
      <w:color w:val="365F91" w:themeColor="accent1" w:themeShade="BF"/>
      <w:kern w:val="0"/>
      <w:sz w:val="32"/>
      <w:szCs w:val="32"/>
    </w:rPr>
  </w:style>
  <w:style w:type="table" w:styleId="TableGrid">
    <w:name w:val="Table Grid"/>
    <w:aliases w:val="EPRI Table Style 2"/>
    <w:basedOn w:val="TableNormal"/>
    <w:rsid w:val="00F04CFF"/>
    <w:rPr>
      <w:rFonts w:ascii="Calibri" w:hAnsi="Calibri"/>
    </w:rPr>
    <w:tblPr>
      <w:tblStyleRowBandSize w:val="1"/>
      <w:tblBorders>
        <w:top w:val="single" w:sz="4" w:space="0" w:color="0FD4C6"/>
        <w:left w:val="single" w:sz="4" w:space="0" w:color="0FD4C6"/>
        <w:bottom w:val="single" w:sz="4" w:space="0" w:color="0FD4C6"/>
        <w:right w:val="single" w:sz="4" w:space="0" w:color="0FD4C6"/>
        <w:insideH w:val="single" w:sz="4" w:space="0" w:color="0FD4C6"/>
        <w:insideV w:val="single" w:sz="4" w:space="0" w:color="0FD4C6"/>
      </w:tblBorders>
    </w:tblPr>
    <w:tcPr>
      <w:shd w:val="clear" w:color="auto" w:fill="auto"/>
    </w:tcPr>
    <w:tblStylePr w:type="firstRow">
      <w:rPr>
        <w:rFonts w:ascii="Calibri" w:hAnsi="Calibri"/>
        <w:color w:val="FFFFFF" w:themeColor="background1"/>
        <w:sz w:val="20"/>
      </w:rPr>
      <w:tblPr>
        <w:jc w:val="center"/>
      </w:tblPr>
      <w:trPr>
        <w:jc w:val="center"/>
      </w:trPr>
      <w:tcPr>
        <w:shd w:val="clear" w:color="auto" w:fill="008096"/>
        <w:vAlign w:val="center"/>
      </w:tcPr>
    </w:tblStylePr>
    <w:tblStylePr w:type="band1Horz">
      <w:rPr>
        <w:rFonts w:ascii="Calibri" w:hAnsi="Calibri"/>
        <w:sz w:val="20"/>
      </w:rPr>
    </w:tblStylePr>
    <w:tblStylePr w:type="band2Horz">
      <w:rPr>
        <w:rFonts w:ascii="Calibri" w:hAnsi="Calibri"/>
        <w:sz w:val="20"/>
      </w:rPr>
      <w:tblPr/>
      <w:tcPr>
        <w:shd w:val="clear" w:color="auto" w:fill="EFFDFF"/>
      </w:tcPr>
    </w:tblStylePr>
  </w:style>
  <w:style w:type="paragraph" w:customStyle="1" w:styleId="Caption-Figure">
    <w:name w:val="Caption - Figure"/>
    <w:basedOn w:val="Caption"/>
    <w:next w:val="EPRINormal"/>
    <w:qFormat/>
    <w:rsid w:val="004511B4"/>
    <w:pPr>
      <w:keepNext w:val="0"/>
      <w:keepLines w:val="0"/>
      <w:widowControl w:val="0"/>
      <w:spacing w:before="140" w:after="280"/>
    </w:pPr>
  </w:style>
  <w:style w:type="table" w:styleId="GridTable4-Accent1">
    <w:name w:val="Grid Table 4 Accent 1"/>
    <w:aliases w:val="TR Template Table"/>
    <w:basedOn w:val="TableNormal"/>
    <w:uiPriority w:val="49"/>
    <w:rsid w:val="00F04CFF"/>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1">
    <w:name w:val="Grid Table 6 Colorful Accent 1"/>
    <w:basedOn w:val="TableNormal"/>
    <w:uiPriority w:val="51"/>
    <w:rsid w:val="00F04CFF"/>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ESProductTitle">
    <w:name w:val="ES Product Title"/>
    <w:basedOn w:val="Normal"/>
    <w:qFormat/>
    <w:rsid w:val="006862D5"/>
    <w:pPr>
      <w:pBdr>
        <w:bottom w:val="single" w:sz="2" w:space="4" w:color="008096"/>
      </w:pBdr>
      <w:kinsoku w:val="0"/>
      <w:overflowPunct w:val="0"/>
      <w:spacing w:before="120" w:after="360"/>
      <w:textAlignment w:val="baseline"/>
    </w:pPr>
    <w:rPr>
      <w:rFonts w:ascii="Century Gothic" w:hAnsi="Century Gothic"/>
      <w:b/>
      <w:color w:val="001D7A"/>
      <w:sz w:val="26"/>
      <w:szCs w:val="26"/>
    </w:rPr>
  </w:style>
  <w:style w:type="paragraph" w:styleId="FootnoteText">
    <w:name w:val="footnote text"/>
    <w:basedOn w:val="Normal"/>
    <w:link w:val="FootnoteTextChar"/>
    <w:rsid w:val="00F04CFF"/>
    <w:pPr>
      <w:spacing w:before="140" w:after="140"/>
    </w:pPr>
  </w:style>
  <w:style w:type="character" w:customStyle="1" w:styleId="FootnoteTextChar">
    <w:name w:val="Footnote Text Char"/>
    <w:basedOn w:val="DefaultParagraphFont"/>
    <w:link w:val="FootnoteText"/>
    <w:rsid w:val="00F04CFF"/>
    <w:rPr>
      <w:rFonts w:ascii="Calibri" w:hAnsi="Calibri"/>
    </w:rPr>
  </w:style>
  <w:style w:type="character" w:styleId="FootnoteReference">
    <w:name w:val="footnote reference"/>
    <w:basedOn w:val="DefaultParagraphFont"/>
    <w:rsid w:val="00F04CFF"/>
    <w:rPr>
      <w:vertAlign w:val="superscript"/>
    </w:rPr>
  </w:style>
  <w:style w:type="paragraph" w:customStyle="1" w:styleId="ProductID">
    <w:name w:val="Product ID"/>
    <w:basedOn w:val="Normal"/>
    <w:rsid w:val="00F04CFF"/>
    <w:pPr>
      <w:spacing w:before="480" w:after="480"/>
      <w:ind w:left="720" w:right="720"/>
    </w:pPr>
    <w:rPr>
      <w:rFonts w:ascii="Century Gothic" w:hAnsi="Century Gothic"/>
      <w:b/>
      <w:spacing w:val="6"/>
      <w:sz w:val="24"/>
    </w:rPr>
  </w:style>
  <w:style w:type="paragraph" w:customStyle="1" w:styleId="ProgramName">
    <w:name w:val="Program Name"/>
    <w:basedOn w:val="EPRICopyrightText"/>
    <w:rsid w:val="00F04CFF"/>
    <w:pPr>
      <w:spacing w:before="120" w:after="120"/>
      <w:ind w:left="0" w:right="0"/>
    </w:pPr>
  </w:style>
  <w:style w:type="paragraph" w:customStyle="1" w:styleId="ProgramHeading">
    <w:name w:val="Program Heading"/>
    <w:basedOn w:val="EPRICopyrightText"/>
    <w:rsid w:val="00F04CFF"/>
    <w:pPr>
      <w:spacing w:before="5400"/>
      <w:ind w:left="0" w:right="0"/>
    </w:pPr>
    <w:rPr>
      <w:b/>
      <w:bCs/>
      <w:sz w:val="22"/>
    </w:rPr>
  </w:style>
  <w:style w:type="paragraph" w:customStyle="1" w:styleId="EPRIAddressFooter">
    <w:name w:val="EPRI Address Footer"/>
    <w:basedOn w:val="Normal"/>
    <w:rsid w:val="004511B4"/>
    <w:pPr>
      <w:pBdr>
        <w:top w:val="single" w:sz="2" w:space="1" w:color="001D7A"/>
      </w:pBdr>
      <w:autoSpaceDE w:val="0"/>
      <w:autoSpaceDN w:val="0"/>
      <w:adjustRightInd w:val="0"/>
      <w:spacing w:before="1000" w:after="140"/>
      <w:jc w:val="center"/>
    </w:pPr>
    <w:rPr>
      <w:rFonts w:asciiTheme="minorHAnsi" w:eastAsia="SimSun" w:hAnsiTheme="minorHAnsi" w:cs="Arial"/>
      <w:szCs w:val="14"/>
      <w:lang w:eastAsia="zh-CN" w:bidi="th-TH"/>
    </w:rPr>
  </w:style>
  <w:style w:type="paragraph" w:customStyle="1" w:styleId="AboutEPRIHeading">
    <w:name w:val="About EPRI Heading"/>
    <w:basedOn w:val="AboutEPRI"/>
    <w:qFormat/>
    <w:rsid w:val="00F04CFF"/>
    <w:pPr>
      <w:spacing w:before="0"/>
    </w:pPr>
    <w:rPr>
      <w:b/>
    </w:rPr>
  </w:style>
  <w:style w:type="paragraph" w:customStyle="1" w:styleId="ExportControlHeading">
    <w:name w:val="Export Control Heading"/>
    <w:basedOn w:val="AboutEPRIHeading"/>
    <w:qFormat/>
    <w:rsid w:val="00F04CFF"/>
  </w:style>
  <w:style w:type="character" w:customStyle="1" w:styleId="Heading1Char">
    <w:name w:val="Heading 1 Char"/>
    <w:aliases w:val="Section Char"/>
    <w:basedOn w:val="DefaultParagraphFont"/>
    <w:link w:val="Heading1"/>
    <w:uiPriority w:val="9"/>
    <w:rsid w:val="00880A68"/>
    <w:rPr>
      <w:rFonts w:ascii="Century Gothic" w:hAnsi="Century Gothic"/>
      <w:b/>
      <w:bCs/>
      <w:caps/>
      <w:color w:val="001D7A"/>
      <w:spacing w:val="14"/>
      <w:kern w:val="28"/>
      <w:sz w:val="36"/>
    </w:rPr>
  </w:style>
  <w:style w:type="character" w:customStyle="1" w:styleId="Heading2Char">
    <w:name w:val="Heading 2 Char"/>
    <w:basedOn w:val="DefaultParagraphFont"/>
    <w:link w:val="Heading2"/>
    <w:rsid w:val="00880A68"/>
    <w:rPr>
      <w:rFonts w:ascii="Century Gothic" w:hAnsi="Century Gothic"/>
      <w:b/>
      <w:bCs/>
      <w:iCs/>
      <w:color w:val="001D7A"/>
      <w:spacing w:val="10"/>
      <w:sz w:val="26"/>
      <w:szCs w:val="22"/>
    </w:rPr>
  </w:style>
  <w:style w:type="character" w:customStyle="1" w:styleId="Heading3Char">
    <w:name w:val="Heading 3 Char"/>
    <w:basedOn w:val="DefaultParagraphFont"/>
    <w:link w:val="Heading3"/>
    <w:rsid w:val="00880A68"/>
    <w:rPr>
      <w:rFonts w:ascii="Century Gothic" w:hAnsi="Century Gothic"/>
      <w:b/>
      <w:i/>
      <w:iCs/>
      <w:color w:val="001D7A"/>
      <w:spacing w:val="10"/>
      <w:sz w:val="26"/>
      <w:szCs w:val="22"/>
    </w:rPr>
  </w:style>
  <w:style w:type="character" w:customStyle="1" w:styleId="Heading6Char">
    <w:name w:val="Heading 6 Char"/>
    <w:aliases w:val="Appendix Level Char"/>
    <w:basedOn w:val="DefaultParagraphFont"/>
    <w:link w:val="Heading6"/>
    <w:rsid w:val="00454702"/>
    <w:rPr>
      <w:rFonts w:ascii="Century Gothic" w:hAnsi="Century Gothic"/>
      <w:b/>
      <w:bCs/>
      <w:caps/>
      <w:color w:val="008DF6"/>
      <w:spacing w:val="14"/>
      <w:kern w:val="28"/>
      <w:sz w:val="36"/>
    </w:rPr>
  </w:style>
  <w:style w:type="paragraph" w:customStyle="1" w:styleId="EPRIDisclaimerTUBlurb">
    <w:name w:val="EPRI Disclaimer TU Blurb"/>
    <w:basedOn w:val="EPRIDisclaimerInsert"/>
    <w:qFormat/>
    <w:rsid w:val="00F04CFF"/>
    <w:pPr>
      <w:spacing w:before="480"/>
      <w:ind w:left="540" w:right="720"/>
    </w:pPr>
  </w:style>
  <w:style w:type="paragraph" w:customStyle="1" w:styleId="EPRICoverTitle">
    <w:name w:val="EPRI Cover Title"/>
    <w:basedOn w:val="EPRITitle"/>
    <w:qFormat/>
    <w:rsid w:val="00F04CFF"/>
    <w:pPr>
      <w:ind w:left="720" w:right="720"/>
    </w:pPr>
  </w:style>
  <w:style w:type="character" w:styleId="UnresolvedMention">
    <w:name w:val="Unresolved Mention"/>
    <w:basedOn w:val="DefaultParagraphFont"/>
    <w:uiPriority w:val="99"/>
    <w:semiHidden/>
    <w:unhideWhenUsed/>
    <w:rsid w:val="000E3D62"/>
    <w:rPr>
      <w:color w:val="605E5C"/>
      <w:shd w:val="clear" w:color="auto" w:fill="E1DFDD"/>
    </w:rPr>
  </w:style>
  <w:style w:type="table" w:styleId="ListTable4-Accent1">
    <w:name w:val="List Table 4 Accent 1"/>
    <w:basedOn w:val="TableNormal"/>
    <w:uiPriority w:val="49"/>
    <w:rsid w:val="00F04CFF"/>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est">
    <w:name w:val="Test"/>
    <w:basedOn w:val="TableNormal"/>
    <w:uiPriority w:val="99"/>
    <w:rsid w:val="00A404DD"/>
    <w:tblPr/>
  </w:style>
  <w:style w:type="table" w:customStyle="1" w:styleId="EPRITableStyle">
    <w:name w:val="EPRI Table Style"/>
    <w:basedOn w:val="TableNormal"/>
    <w:uiPriority w:val="99"/>
    <w:rsid w:val="00F04CFF"/>
    <w:rPr>
      <w:rFonts w:ascii="Calibri" w:hAnsi="Calibri"/>
    </w:rPr>
    <w:tblPr>
      <w:tblStyleRowBandSize w:val="1"/>
    </w:tblPr>
    <w:tcPr>
      <w:vAlign w:val="center"/>
    </w:tcPr>
    <w:tblStylePr w:type="firstRow">
      <w:pPr>
        <w:jc w:val="center"/>
      </w:pPr>
      <w:rPr>
        <w:b/>
        <w:color w:val="FFFFFF" w:themeColor="background1"/>
      </w:rPr>
      <w:tblPr/>
      <w:tcPr>
        <w:tcBorders>
          <w:top w:val="single" w:sz="4" w:space="0" w:color="95B3D7"/>
          <w:left w:val="single" w:sz="4" w:space="0" w:color="95B3D7"/>
          <w:bottom w:val="single" w:sz="4" w:space="0" w:color="95B3D7"/>
          <w:right w:val="single" w:sz="4" w:space="0" w:color="95B3D7"/>
          <w:insideH w:val="single" w:sz="4" w:space="0" w:color="95B3D7"/>
          <w:insideV w:val="single" w:sz="4" w:space="0" w:color="95B3D7"/>
          <w:tl2br w:val="nil"/>
          <w:tr2bl w:val="nil"/>
        </w:tcBorders>
        <w:shd w:val="clear" w:color="auto" w:fill="002060"/>
      </w:tcPr>
    </w:tblStylePr>
    <w:tblStylePr w:type="band1Horz">
      <w:tblPr/>
      <w:tcPr>
        <w:tcBorders>
          <w:top w:val="single" w:sz="4" w:space="0" w:color="95B3D7"/>
          <w:left w:val="single" w:sz="4" w:space="0" w:color="95B3D7"/>
          <w:bottom w:val="single" w:sz="4" w:space="0" w:color="95B3D7"/>
          <w:right w:val="single" w:sz="4" w:space="0" w:color="95B3D7"/>
          <w:insideH w:val="single" w:sz="4" w:space="0" w:color="95B3D7"/>
          <w:insideV w:val="single" w:sz="4" w:space="0" w:color="95B3D7"/>
          <w:tl2br w:val="nil"/>
          <w:tr2bl w:val="nil"/>
        </w:tcBorders>
        <w:shd w:val="clear" w:color="auto" w:fill="DBE5F1"/>
      </w:tcPr>
    </w:tblStylePr>
    <w:tblStylePr w:type="band2Horz">
      <w:tblPr/>
      <w:tcPr>
        <w:tcBorders>
          <w:top w:val="single" w:sz="4" w:space="0" w:color="95B3D7"/>
          <w:left w:val="single" w:sz="4" w:space="0" w:color="95B3D7"/>
          <w:bottom w:val="single" w:sz="4" w:space="0" w:color="95B3D7"/>
          <w:right w:val="single" w:sz="4" w:space="0" w:color="95B3D7"/>
          <w:insideH w:val="single" w:sz="4" w:space="0" w:color="95B3D7"/>
          <w:insideV w:val="single" w:sz="4" w:space="0" w:color="95B3D7"/>
          <w:tl2br w:val="nil"/>
          <w:tr2bl w:val="nil"/>
        </w:tcBorders>
      </w:tcPr>
    </w:tblStylePr>
  </w:style>
  <w:style w:type="table" w:customStyle="1" w:styleId="Style1">
    <w:name w:val="Style1"/>
    <w:basedOn w:val="TableNormal"/>
    <w:uiPriority w:val="99"/>
    <w:locked/>
    <w:rsid w:val="00F04CFF"/>
    <w:tblPr/>
  </w:style>
  <w:style w:type="paragraph" w:customStyle="1" w:styleId="Caption-Equation">
    <w:name w:val="Caption - Equation"/>
    <w:basedOn w:val="Caption"/>
    <w:next w:val="EPRINormal"/>
    <w:qFormat/>
    <w:rsid w:val="00BD1033"/>
    <w:pPr>
      <w:ind w:left="360"/>
    </w:pPr>
  </w:style>
  <w:style w:type="paragraph" w:customStyle="1" w:styleId="LicensedMaterialText">
    <w:name w:val="Licensed Material Text"/>
    <w:basedOn w:val="Normal"/>
    <w:qFormat/>
    <w:rsid w:val="00BD19D9"/>
    <w:pPr>
      <w:spacing w:line="220" w:lineRule="exact"/>
    </w:pPr>
    <w:rPr>
      <w:rFonts w:asciiTheme="minorHAnsi" w:hAnsiTheme="minorHAnsi" w:cstheme="minorHAnsi"/>
    </w:rPr>
  </w:style>
  <w:style w:type="paragraph" w:customStyle="1" w:styleId="BasicParagraph">
    <w:name w:val="[Basic Paragraph]"/>
    <w:basedOn w:val="Normal"/>
    <w:uiPriority w:val="99"/>
    <w:rsid w:val="00F04CFF"/>
    <w:pPr>
      <w:autoSpaceDE w:val="0"/>
      <w:autoSpaceDN w:val="0"/>
      <w:adjustRightInd w:val="0"/>
      <w:spacing w:line="288" w:lineRule="auto"/>
      <w:textAlignment w:val="center"/>
    </w:pPr>
    <w:rPr>
      <w:rFonts w:cs="Times Regular"/>
      <w:color w:val="000000"/>
      <w:sz w:val="24"/>
      <w:szCs w:val="24"/>
    </w:rPr>
  </w:style>
  <w:style w:type="table" w:customStyle="1" w:styleId="EPRITableStyle3">
    <w:name w:val="EPRI Table Style 3"/>
    <w:basedOn w:val="TableNormal"/>
    <w:rsid w:val="00F04CFF"/>
    <w:pPr>
      <w:spacing w:before="80" w:after="80"/>
    </w:pPr>
    <w:rPr>
      <w:rFonts w:ascii="Calibri" w:hAnsi="Calibri"/>
    </w:rPr>
    <w:tblPr>
      <w:tblStyleRowBandSize w:val="1"/>
      <w:tblStyleColBandSize w:val="1"/>
      <w:jc w:val="center"/>
      <w:tblBorders>
        <w:top w:val="single" w:sz="4" w:space="0" w:color="3266CE"/>
        <w:left w:val="single" w:sz="4" w:space="0" w:color="3266CE"/>
        <w:bottom w:val="single" w:sz="4" w:space="0" w:color="3266CE"/>
        <w:right w:val="single" w:sz="4" w:space="0" w:color="3266CE"/>
        <w:insideH w:val="single" w:sz="4" w:space="0" w:color="3266CE"/>
        <w:insideV w:val="single" w:sz="4" w:space="0" w:color="3266CE"/>
      </w:tblBorders>
    </w:tblPr>
    <w:trPr>
      <w:jc w:val="center"/>
    </w:trPr>
    <w:tcPr>
      <w:shd w:val="clear" w:color="auto" w:fill="FFFFFF" w:themeFill="background1"/>
      <w:vAlign w:val="center"/>
    </w:tcPr>
    <w:tblStylePr w:type="firstRow">
      <w:pPr>
        <w:wordWrap/>
        <w:jc w:val="center"/>
      </w:pPr>
      <w:rPr>
        <w:rFonts w:ascii="Calibri" w:hAnsi="Calibri"/>
        <w:b w:val="0"/>
        <w:i w:val="0"/>
        <w:color w:val="FFFFFF" w:themeColor="background1"/>
        <w:sz w:val="20"/>
        <w:szCs w:val="20"/>
      </w:rPr>
      <w:tblPr/>
      <w:tcPr>
        <w:shd w:val="clear" w:color="auto" w:fill="1E3D76"/>
      </w:tcPr>
    </w:tblStylePr>
    <w:tblStylePr w:type="firstCol">
      <w:rPr>
        <w:b w:val="0"/>
      </w:rPr>
    </w:tblStylePr>
    <w:tblStylePr w:type="band1Horz">
      <w:rPr>
        <w:rFonts w:ascii="Calibri" w:hAnsi="Calibri"/>
        <w:b w:val="0"/>
        <w:i w:val="0"/>
      </w:rPr>
      <w:tblPr/>
      <w:tcPr>
        <w:shd w:val="clear" w:color="auto" w:fill="FFFFFF" w:themeFill="background1"/>
      </w:tcPr>
    </w:tblStylePr>
    <w:tblStylePr w:type="band2Horz">
      <w:rPr>
        <w:rFonts w:ascii="Calibri" w:hAnsi="Calibri"/>
      </w:rPr>
      <w:tblPr/>
      <w:tcPr>
        <w:shd w:val="clear" w:color="auto" w:fill="EDF0FD"/>
      </w:tcPr>
    </w:tblStylePr>
  </w:style>
  <w:style w:type="paragraph" w:customStyle="1" w:styleId="EPRIBlockQuoteSource">
    <w:name w:val="EPRI Block Quote Source"/>
    <w:basedOn w:val="EPRIBlockQuote"/>
    <w:qFormat/>
    <w:rsid w:val="00F04CFF"/>
    <w:pPr>
      <w:jc w:val="right"/>
    </w:pPr>
    <w:rPr>
      <w:i/>
      <w:iCs/>
    </w:rPr>
  </w:style>
  <w:style w:type="paragraph" w:customStyle="1" w:styleId="EPRILetteredList">
    <w:name w:val="EPRI Lettered List"/>
    <w:basedOn w:val="EPRISubBulletedList"/>
    <w:qFormat/>
    <w:rsid w:val="00F04CFF"/>
    <w:pPr>
      <w:numPr>
        <w:numId w:val="4"/>
      </w:numPr>
    </w:pPr>
  </w:style>
  <w:style w:type="table" w:customStyle="1" w:styleId="SWTable">
    <w:name w:val="SW Table"/>
    <w:basedOn w:val="TableNormal"/>
    <w:uiPriority w:val="99"/>
    <w:rsid w:val="00971D5A"/>
    <w:rPr>
      <w:rFonts w:ascii="Calibri" w:hAnsi="Calibri"/>
    </w:rPr>
    <w:tblPr>
      <w:tblStyleRowBandSize w:val="1"/>
      <w:jc w:val="center"/>
      <w:tblBorders>
        <w:top w:val="single" w:sz="4" w:space="0" w:color="2559FF"/>
        <w:left w:val="single" w:sz="4" w:space="0" w:color="2559FF"/>
        <w:bottom w:val="single" w:sz="4" w:space="0" w:color="2559FF"/>
        <w:right w:val="single" w:sz="4" w:space="0" w:color="2559FF"/>
        <w:insideH w:val="single" w:sz="4" w:space="0" w:color="2559FF"/>
        <w:insideV w:val="single" w:sz="4" w:space="0" w:color="2559FF"/>
      </w:tblBorders>
    </w:tblPr>
    <w:trPr>
      <w:jc w:val="center"/>
    </w:trPr>
    <w:tcPr>
      <w:vAlign w:val="center"/>
    </w:tcPr>
    <w:tblStylePr w:type="firstRow">
      <w:tblPr/>
      <w:tcPr>
        <w:shd w:val="clear" w:color="auto" w:fill="001D7A"/>
      </w:tcPr>
    </w:tblStylePr>
    <w:tblStylePr w:type="band1Horz">
      <w:tblPr/>
      <w:tcPr>
        <w:shd w:val="clear" w:color="auto" w:fill="FFFFFF" w:themeFill="background1"/>
      </w:tcPr>
    </w:tblStylePr>
    <w:tblStylePr w:type="band2Horz">
      <w:tblPr/>
      <w:tcPr>
        <w:shd w:val="clear" w:color="auto" w:fill="C5D3FF"/>
      </w:tcPr>
    </w:tblStylePr>
  </w:style>
  <w:style w:type="paragraph" w:customStyle="1" w:styleId="EPRICallOutBox">
    <w:name w:val="EPRI Call Out Box"/>
    <w:basedOn w:val="EPRINormal"/>
    <w:qFormat/>
    <w:rsid w:val="00B20784"/>
    <w:pPr>
      <w:pBdr>
        <w:top w:val="single" w:sz="24" w:space="2" w:color="001D7A"/>
        <w:bottom w:val="single" w:sz="24" w:space="2" w:color="001D7A"/>
      </w:pBdr>
      <w:ind w:left="360" w:right="360"/>
    </w:pPr>
  </w:style>
  <w:style w:type="paragraph" w:customStyle="1" w:styleId="AboutEPRIECCHeadingsBackPage">
    <w:name w:val="About EPRI_ECC Headings (Back Page)"/>
    <w:basedOn w:val="Normal"/>
    <w:uiPriority w:val="99"/>
    <w:rsid w:val="00454702"/>
    <w:pPr>
      <w:suppressAutoHyphens/>
      <w:autoSpaceDE w:val="0"/>
      <w:autoSpaceDN w:val="0"/>
      <w:adjustRightInd w:val="0"/>
      <w:spacing w:before="120" w:line="260" w:lineRule="atLeast"/>
      <w:textAlignment w:val="baseline"/>
    </w:pPr>
    <w:rPr>
      <w:rFonts w:cs="Calibri"/>
      <w:b/>
      <w:bCs/>
      <w:color w:val="000000"/>
      <w:sz w:val="19"/>
      <w:szCs w:val="19"/>
    </w:rPr>
  </w:style>
  <w:style w:type="paragraph" w:customStyle="1" w:styleId="AboutEPRIECCparagraphBackPage">
    <w:name w:val="About EPRI_ECC paragraph (Back Page)"/>
    <w:basedOn w:val="Normal"/>
    <w:uiPriority w:val="99"/>
    <w:rsid w:val="00454702"/>
    <w:pPr>
      <w:autoSpaceDE w:val="0"/>
      <w:autoSpaceDN w:val="0"/>
      <w:adjustRightInd w:val="0"/>
      <w:spacing w:before="120" w:line="260" w:lineRule="atLeast"/>
      <w:textAlignment w:val="baseline"/>
    </w:pPr>
    <w:rPr>
      <w:rFonts w:cs="Calibri"/>
      <w:color w:val="000000"/>
      <w:sz w:val="17"/>
      <w:szCs w:val="17"/>
    </w:rPr>
  </w:style>
  <w:style w:type="character" w:customStyle="1" w:styleId="EPRIKeyPointColorCharacter">
    <w:name w:val="EPRI Key Point Color Character"/>
    <w:basedOn w:val="DefaultParagraphFont"/>
    <w:uiPriority w:val="1"/>
    <w:qFormat/>
    <w:rsid w:val="00D93BEB"/>
    <w:rPr>
      <w:b/>
      <w:bCs/>
      <w:color w:val="001D7A"/>
      <w:position w:val="14"/>
    </w:rPr>
  </w:style>
  <w:style w:type="paragraph" w:customStyle="1" w:styleId="ExportControlHeadling">
    <w:name w:val="Export Control Headling"/>
    <w:basedOn w:val="Normal"/>
    <w:qFormat/>
    <w:rsid w:val="00E356E7"/>
    <w:pPr>
      <w:widowControl w:val="0"/>
      <w:spacing w:after="180" w:line="300" w:lineRule="exact"/>
    </w:pPr>
    <w:rPr>
      <w:rFonts w:asciiTheme="minorHAnsi" w:hAnsiTheme="minorHAnsi"/>
      <w:b/>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NEWMACROS.EQUATIONCAPTION" wne:name="Project.NewMacros.EquationCaption" wne:bEncrypt="00" wne:cmg="56"/>
    <wne:mcd wne:macroName="PROJECT.NEWMACROS.FIGURECAPTION" wne:name="Project.NewMacros.FigureCaption" wne:bEncrypt="00" wne:cmg="56"/>
    <wne:mcd wne:macroName="PROJECT.NEWMACROS.LANDSCAPE" wne:name="Project.NewMacros.Landscape" wne:bEncrypt="00" wne:cmg="56"/>
    <wne:mcd wne:macroName="PROJECT.NEWMACROS.LOF" wne:name="Project.NewMacros.LOF" wne:bEncrypt="00" wne:cmg="56"/>
    <wne:mcd wne:macroName="PROJECT.NEWMACROS.LOT" wne:name="Project.NewMacros.LOT" wne:bEncrypt="00" wne:cmg="56"/>
    <wne:mcd wne:macroName="PROJECT.NEWMACROS.TABLECAPTION" wne:name="Project.NewMacros.TableCaption" wne:bEncrypt="00" wne:cmg="56"/>
    <wne:mcd wne:macroName="PROJECT.NEWMACROS.TABLEFORMAT" wne:name="Project.NewMacros.TableFormat" wne:bEncrypt="00" wne:cmg="56"/>
    <wne:mcd wne:macroName="PROJECT.NEWMACROS.TOC" wne:name="Project.NewMacros.TOC"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347317">
      <w:bodyDiv w:val="1"/>
      <w:marLeft w:val="0"/>
      <w:marRight w:val="0"/>
      <w:marTop w:val="0"/>
      <w:marBottom w:val="0"/>
      <w:divBdr>
        <w:top w:val="none" w:sz="0" w:space="0" w:color="auto"/>
        <w:left w:val="none" w:sz="0" w:space="0" w:color="auto"/>
        <w:bottom w:val="none" w:sz="0" w:space="0" w:color="auto"/>
        <w:right w:val="none" w:sz="0" w:space="0" w:color="auto"/>
      </w:divBdr>
    </w:div>
    <w:div w:id="141237064">
      <w:bodyDiv w:val="1"/>
      <w:marLeft w:val="0"/>
      <w:marRight w:val="0"/>
      <w:marTop w:val="0"/>
      <w:marBottom w:val="0"/>
      <w:divBdr>
        <w:top w:val="none" w:sz="0" w:space="0" w:color="auto"/>
        <w:left w:val="none" w:sz="0" w:space="0" w:color="auto"/>
        <w:bottom w:val="none" w:sz="0" w:space="0" w:color="auto"/>
        <w:right w:val="none" w:sz="0" w:space="0" w:color="auto"/>
      </w:divBdr>
    </w:div>
    <w:div w:id="215246080">
      <w:bodyDiv w:val="1"/>
      <w:marLeft w:val="0"/>
      <w:marRight w:val="0"/>
      <w:marTop w:val="0"/>
      <w:marBottom w:val="0"/>
      <w:divBdr>
        <w:top w:val="none" w:sz="0" w:space="0" w:color="auto"/>
        <w:left w:val="none" w:sz="0" w:space="0" w:color="auto"/>
        <w:bottom w:val="none" w:sz="0" w:space="0" w:color="auto"/>
        <w:right w:val="none" w:sz="0" w:space="0" w:color="auto"/>
      </w:divBdr>
    </w:div>
    <w:div w:id="260452437">
      <w:bodyDiv w:val="1"/>
      <w:marLeft w:val="0"/>
      <w:marRight w:val="0"/>
      <w:marTop w:val="0"/>
      <w:marBottom w:val="0"/>
      <w:divBdr>
        <w:top w:val="none" w:sz="0" w:space="0" w:color="auto"/>
        <w:left w:val="none" w:sz="0" w:space="0" w:color="auto"/>
        <w:bottom w:val="none" w:sz="0" w:space="0" w:color="auto"/>
        <w:right w:val="none" w:sz="0" w:space="0" w:color="auto"/>
      </w:divBdr>
    </w:div>
    <w:div w:id="347100997">
      <w:bodyDiv w:val="1"/>
      <w:marLeft w:val="0"/>
      <w:marRight w:val="0"/>
      <w:marTop w:val="0"/>
      <w:marBottom w:val="0"/>
      <w:divBdr>
        <w:top w:val="none" w:sz="0" w:space="0" w:color="auto"/>
        <w:left w:val="none" w:sz="0" w:space="0" w:color="auto"/>
        <w:bottom w:val="none" w:sz="0" w:space="0" w:color="auto"/>
        <w:right w:val="none" w:sz="0" w:space="0" w:color="auto"/>
      </w:divBdr>
    </w:div>
    <w:div w:id="747775033">
      <w:bodyDiv w:val="1"/>
      <w:marLeft w:val="0"/>
      <w:marRight w:val="0"/>
      <w:marTop w:val="0"/>
      <w:marBottom w:val="0"/>
      <w:divBdr>
        <w:top w:val="none" w:sz="0" w:space="0" w:color="auto"/>
        <w:left w:val="none" w:sz="0" w:space="0" w:color="auto"/>
        <w:bottom w:val="none" w:sz="0" w:space="0" w:color="auto"/>
        <w:right w:val="none" w:sz="0" w:space="0" w:color="auto"/>
      </w:divBdr>
    </w:div>
    <w:div w:id="826441261">
      <w:bodyDiv w:val="1"/>
      <w:marLeft w:val="0"/>
      <w:marRight w:val="0"/>
      <w:marTop w:val="0"/>
      <w:marBottom w:val="0"/>
      <w:divBdr>
        <w:top w:val="none" w:sz="0" w:space="0" w:color="auto"/>
        <w:left w:val="none" w:sz="0" w:space="0" w:color="auto"/>
        <w:bottom w:val="none" w:sz="0" w:space="0" w:color="auto"/>
        <w:right w:val="none" w:sz="0" w:space="0" w:color="auto"/>
      </w:divBdr>
    </w:div>
    <w:div w:id="865752586">
      <w:bodyDiv w:val="1"/>
      <w:marLeft w:val="0"/>
      <w:marRight w:val="0"/>
      <w:marTop w:val="0"/>
      <w:marBottom w:val="0"/>
      <w:divBdr>
        <w:top w:val="none" w:sz="0" w:space="0" w:color="auto"/>
        <w:left w:val="none" w:sz="0" w:space="0" w:color="auto"/>
        <w:bottom w:val="none" w:sz="0" w:space="0" w:color="auto"/>
        <w:right w:val="none" w:sz="0" w:space="0" w:color="auto"/>
      </w:divBdr>
    </w:div>
    <w:div w:id="1226910009">
      <w:bodyDiv w:val="1"/>
      <w:marLeft w:val="0"/>
      <w:marRight w:val="0"/>
      <w:marTop w:val="0"/>
      <w:marBottom w:val="0"/>
      <w:divBdr>
        <w:top w:val="none" w:sz="0" w:space="0" w:color="auto"/>
        <w:left w:val="none" w:sz="0" w:space="0" w:color="auto"/>
        <w:bottom w:val="none" w:sz="0" w:space="0" w:color="auto"/>
        <w:right w:val="none" w:sz="0" w:space="0" w:color="auto"/>
      </w:divBdr>
    </w:div>
    <w:div w:id="1676181311">
      <w:bodyDiv w:val="1"/>
      <w:marLeft w:val="0"/>
      <w:marRight w:val="0"/>
      <w:marTop w:val="0"/>
      <w:marBottom w:val="0"/>
      <w:divBdr>
        <w:top w:val="none" w:sz="0" w:space="0" w:color="auto"/>
        <w:left w:val="none" w:sz="0" w:space="0" w:color="auto"/>
        <w:bottom w:val="none" w:sz="0" w:space="0" w:color="auto"/>
        <w:right w:val="none" w:sz="0" w:space="0" w:color="auto"/>
      </w:divBdr>
    </w:div>
    <w:div w:id="1914385730">
      <w:bodyDiv w:val="1"/>
      <w:marLeft w:val="0"/>
      <w:marRight w:val="0"/>
      <w:marTop w:val="0"/>
      <w:marBottom w:val="0"/>
      <w:divBdr>
        <w:top w:val="none" w:sz="0" w:space="0" w:color="auto"/>
        <w:left w:val="none" w:sz="0" w:space="0" w:color="auto"/>
        <w:bottom w:val="none" w:sz="0" w:space="0" w:color="auto"/>
        <w:right w:val="none" w:sz="0" w:space="0" w:color="auto"/>
      </w:divBdr>
      <w:divsChild>
        <w:div w:id="1089154051">
          <w:marLeft w:val="0"/>
          <w:marRight w:val="0"/>
          <w:marTop w:val="0"/>
          <w:marBottom w:val="0"/>
          <w:divBdr>
            <w:top w:val="none" w:sz="0" w:space="0" w:color="auto"/>
            <w:left w:val="none" w:sz="0" w:space="0" w:color="auto"/>
            <w:bottom w:val="none" w:sz="0" w:space="0" w:color="auto"/>
            <w:right w:val="none" w:sz="0" w:space="0" w:color="auto"/>
          </w:divBdr>
          <w:divsChild>
            <w:div w:id="161697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174598">
      <w:bodyDiv w:val="1"/>
      <w:marLeft w:val="0"/>
      <w:marRight w:val="0"/>
      <w:marTop w:val="0"/>
      <w:marBottom w:val="0"/>
      <w:divBdr>
        <w:top w:val="none" w:sz="0" w:space="0" w:color="auto"/>
        <w:left w:val="none" w:sz="0" w:space="0" w:color="auto"/>
        <w:bottom w:val="none" w:sz="0" w:space="0" w:color="auto"/>
        <w:right w:val="none" w:sz="0" w:space="0" w:color="auto"/>
      </w:divBdr>
    </w:div>
    <w:div w:id="2050110210">
      <w:bodyDiv w:val="1"/>
      <w:marLeft w:val="0"/>
      <w:marRight w:val="0"/>
      <w:marTop w:val="0"/>
      <w:marBottom w:val="0"/>
      <w:divBdr>
        <w:top w:val="none" w:sz="0" w:space="0" w:color="auto"/>
        <w:left w:val="none" w:sz="0" w:space="0" w:color="auto"/>
        <w:bottom w:val="none" w:sz="0" w:space="0" w:color="auto"/>
        <w:right w:val="none" w:sz="0" w:space="0" w:color="auto"/>
      </w:divBdr>
    </w:div>
    <w:div w:id="2071951192">
      <w:bodyDiv w:val="1"/>
      <w:marLeft w:val="0"/>
      <w:marRight w:val="0"/>
      <w:marTop w:val="0"/>
      <w:marBottom w:val="0"/>
      <w:divBdr>
        <w:top w:val="none" w:sz="0" w:space="0" w:color="auto"/>
        <w:left w:val="none" w:sz="0" w:space="0" w:color="auto"/>
        <w:bottom w:val="none" w:sz="0" w:space="0" w:color="auto"/>
        <w:right w:val="none" w:sz="0" w:space="0" w:color="auto"/>
      </w:divBdr>
      <w:divsChild>
        <w:div w:id="124739841">
          <w:marLeft w:val="0"/>
          <w:marRight w:val="0"/>
          <w:marTop w:val="0"/>
          <w:marBottom w:val="0"/>
          <w:divBdr>
            <w:top w:val="none" w:sz="0" w:space="0" w:color="auto"/>
            <w:left w:val="none" w:sz="0" w:space="0" w:color="auto"/>
            <w:bottom w:val="none" w:sz="0" w:space="0" w:color="auto"/>
            <w:right w:val="none" w:sz="0" w:space="0" w:color="auto"/>
          </w:divBdr>
          <w:divsChild>
            <w:div w:id="206544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097754">
      <w:bodyDiv w:val="1"/>
      <w:marLeft w:val="0"/>
      <w:marRight w:val="0"/>
      <w:marTop w:val="0"/>
      <w:marBottom w:val="0"/>
      <w:divBdr>
        <w:top w:val="none" w:sz="0" w:space="0" w:color="auto"/>
        <w:left w:val="none" w:sz="0" w:space="0" w:color="auto"/>
        <w:bottom w:val="none" w:sz="0" w:space="0" w:color="auto"/>
        <w:right w:val="none" w:sz="0" w:space="0" w:color="auto"/>
      </w:divBdr>
    </w:div>
    <w:div w:id="213463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3.xml"/><Relationship Id="rId26" Type="http://schemas.openxmlformats.org/officeDocument/2006/relationships/hyperlink" Target="mailto:askepri@epri.com" TargetMode="External"/><Relationship Id="rId39" Type="http://schemas.openxmlformats.org/officeDocument/2006/relationships/theme" Target="theme/theme1.xml"/><Relationship Id="rId21" Type="http://schemas.openxmlformats.org/officeDocument/2006/relationships/footer" Target="footer5.xml"/><Relationship Id="rId34" Type="http://schemas.openxmlformats.org/officeDocument/2006/relationships/image" Target="media/image9.svg"/><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footer" Target="footer8.xml"/><Relationship Id="rId33" Type="http://schemas.openxmlformats.org/officeDocument/2006/relationships/image" Target="media/image8.png"/><Relationship Id="rId38" Type="http://schemas.openxmlformats.org/officeDocument/2006/relationships/glossaryDocument" Target="glossary/document.xml"/><Relationship Id="rId2" Type="http://schemas.microsoft.com/office/2006/relationships/keyMapCustomizations" Target="customizations.xml"/><Relationship Id="rId16" Type="http://schemas.openxmlformats.org/officeDocument/2006/relationships/image" Target="media/image5.tiff"/><Relationship Id="rId20" Type="http://schemas.openxmlformats.org/officeDocument/2006/relationships/header" Target="header4.xml"/><Relationship Id="rId29" Type="http://schemas.openxmlformats.org/officeDocument/2006/relationships/footer" Target="footer9.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oleObject" Target="embeddings/oleObject1.bin"/><Relationship Id="rId24" Type="http://schemas.openxmlformats.org/officeDocument/2006/relationships/footer" Target="footer7.xml"/><Relationship Id="rId32" Type="http://schemas.openxmlformats.org/officeDocument/2006/relationships/footer" Target="footer11.xm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header" Target="header9.xml"/><Relationship Id="rId10" Type="http://schemas.openxmlformats.org/officeDocument/2006/relationships/image" Target="media/image1.emf"/><Relationship Id="rId19" Type="http://schemas.openxmlformats.org/officeDocument/2006/relationships/footer" Target="footer4.xml"/><Relationship Id="rId31" Type="http://schemas.openxmlformats.org/officeDocument/2006/relationships/header" Target="header8.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footer" Target="footer6.xml"/><Relationship Id="rId27" Type="http://schemas.openxmlformats.org/officeDocument/2006/relationships/header" Target="header6.xml"/><Relationship Id="rId30" Type="http://schemas.openxmlformats.org/officeDocument/2006/relationships/footer" Target="footer10.xml"/><Relationship Id="rId35" Type="http://schemas.openxmlformats.org/officeDocument/2006/relationships/image" Target="media/image10.jpeg"/><Relationship Id="rId8" Type="http://schemas.openxmlformats.org/officeDocument/2006/relationships/footnotes" Target="footnotes.xml"/><Relationship Id="rId3" Type="http://schemas.openxmlformats.org/officeDocument/2006/relationships/customXml" Target="../customXml/item1.xml"/></Relationships>
</file>

<file path=word/_rels/footer2.xml.rels><?xml version="1.0" encoding="UTF-8" standalone="yes"?>
<Relationships xmlns="http://schemas.openxmlformats.org/package/2006/relationships"><Relationship Id="rId3" Type="http://schemas.openxmlformats.org/officeDocument/2006/relationships/hyperlink" Target="mailto:askepri@epri.com" TargetMode="External"/><Relationship Id="rId2" Type="http://schemas.openxmlformats.org/officeDocument/2006/relationships/image" Target="media/image5.png"/><Relationship Id="rId1" Type="http://schemas.openxmlformats.org/officeDocument/2006/relationships/image" Target="media/image4.tif"/><Relationship Id="rId4" Type="http://schemas.openxmlformats.org/officeDocument/2006/relationships/hyperlink" Target="https://www.epri.com/"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mailto:askepri@epri.co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image" Target="media/image7.svg"/><Relationship Id="rId1" Type="http://schemas.openxmlformats.org/officeDocument/2006/relationships/image" Target="media/image6.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8" Type="http://schemas.openxmlformats.org/officeDocument/2006/relationships/image" Target="../media/image15.svg"/><Relationship Id="rId13" Type="http://schemas.openxmlformats.org/officeDocument/2006/relationships/image" Target="../media/image20.png"/><Relationship Id="rId18" Type="http://schemas.openxmlformats.org/officeDocument/2006/relationships/image" Target="../media/image25.sv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28.png"/><Relationship Id="rId7" Type="http://schemas.openxmlformats.org/officeDocument/2006/relationships/image" Target="../media/image14.png"/><Relationship Id="rId12" Type="http://schemas.openxmlformats.org/officeDocument/2006/relationships/image" Target="../media/image19.svg"/><Relationship Id="rId17" Type="http://schemas.openxmlformats.org/officeDocument/2006/relationships/image" Target="../media/image24.png"/><Relationship Id="rId25" Type="http://schemas.openxmlformats.org/officeDocument/2006/relationships/image" Target="../media/image32.tiff"/><Relationship Id="rId2" Type="http://schemas.openxmlformats.org/officeDocument/2006/relationships/settings" Target="settings.xml"/><Relationship Id="rId16" Type="http://schemas.openxmlformats.org/officeDocument/2006/relationships/image" Target="../media/image23.svg"/><Relationship Id="rId20" Type="http://schemas.openxmlformats.org/officeDocument/2006/relationships/image" Target="../media/image27.png"/><Relationship Id="rId1" Type="http://schemas.openxmlformats.org/officeDocument/2006/relationships/styles" Target="styles.xml"/><Relationship Id="rId6" Type="http://schemas.openxmlformats.org/officeDocument/2006/relationships/image" Target="../media/image13.png"/><Relationship Id="rId11" Type="http://schemas.openxmlformats.org/officeDocument/2006/relationships/image" Target="../media/image18.png"/><Relationship Id="rId24" Type="http://schemas.openxmlformats.org/officeDocument/2006/relationships/image" Target="../media/image31.tiff"/><Relationship Id="rId5" Type="http://schemas.openxmlformats.org/officeDocument/2006/relationships/image" Target="../media/image12.tiff"/><Relationship Id="rId15" Type="http://schemas.openxmlformats.org/officeDocument/2006/relationships/image" Target="../media/image22.png"/><Relationship Id="rId23" Type="http://schemas.openxmlformats.org/officeDocument/2006/relationships/image" Target="../media/image30.png"/><Relationship Id="rId10" Type="http://schemas.openxmlformats.org/officeDocument/2006/relationships/image" Target="../media/image17.svg"/><Relationship Id="rId19" Type="http://schemas.openxmlformats.org/officeDocument/2006/relationships/image" Target="../media/image26.tif"/><Relationship Id="rId4" Type="http://schemas.openxmlformats.org/officeDocument/2006/relationships/image" Target="../media/image11.tiff"/><Relationship Id="rId9" Type="http://schemas.openxmlformats.org/officeDocument/2006/relationships/image" Target="../media/image16.png"/><Relationship Id="rId14" Type="http://schemas.openxmlformats.org/officeDocument/2006/relationships/image" Target="../media/image21.svg"/><Relationship Id="rId22" Type="http://schemas.openxmlformats.org/officeDocument/2006/relationships/image" Target="../media/image29.sv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AA2F496BDE84745BFFB4B8F43FCB0FE"/>
        <w:category>
          <w:name w:val="General"/>
          <w:gallery w:val="placeholder"/>
        </w:category>
        <w:types>
          <w:type w:val="bbPlcHdr"/>
        </w:types>
        <w:behaviors>
          <w:behavior w:val="content"/>
        </w:behaviors>
        <w:guid w:val="{329F5D2C-5F57-4543-BC75-885D113B5E8E}"/>
      </w:docPartPr>
      <w:docPartBody>
        <w:p w:rsidR="003A1FF8" w:rsidRDefault="00AB6993">
          <w:pPr>
            <w:pStyle w:val="EAA2F496BDE84745BFFB4B8F43FCB0FE"/>
          </w:pPr>
          <w:r w:rsidRPr="00CF7CA7">
            <w:rPr>
              <w:rStyle w:val="PlaceholderText"/>
            </w:rPr>
            <w:t>[Title]</w:t>
          </w:r>
        </w:p>
      </w:docPartBody>
    </w:docPart>
    <w:docPart>
      <w:docPartPr>
        <w:name w:val="04F7BDB34C2D4C16A4E51A2CEAB1FE67"/>
        <w:category>
          <w:name w:val="General"/>
          <w:gallery w:val="placeholder"/>
        </w:category>
        <w:types>
          <w:type w:val="bbPlcHdr"/>
        </w:types>
        <w:behaviors>
          <w:behavior w:val="content"/>
        </w:behaviors>
        <w:guid w:val="{A5FDE3B7-7A10-4317-AC4D-9C330148F848}"/>
      </w:docPartPr>
      <w:docPartBody>
        <w:p w:rsidR="003A1FF8" w:rsidRDefault="00AB6993">
          <w:pPr>
            <w:pStyle w:val="04F7BDB34C2D4C16A4E51A2CEAB1FE67"/>
          </w:pPr>
          <w:r w:rsidRPr="00CF7CA7">
            <w:rPr>
              <w:rStyle w:val="PlaceholderText"/>
            </w:rPr>
            <w:t>[Status]</w:t>
          </w:r>
        </w:p>
      </w:docPartBody>
    </w:docPart>
    <w:docPart>
      <w:docPartPr>
        <w:name w:val="F512A5CACFE1437680D965D2C8EF4925"/>
        <w:category>
          <w:name w:val="General"/>
          <w:gallery w:val="placeholder"/>
        </w:category>
        <w:types>
          <w:type w:val="bbPlcHdr"/>
        </w:types>
        <w:behaviors>
          <w:behavior w:val="content"/>
        </w:behaviors>
        <w:guid w:val="{542E07E4-107D-4278-930D-6321CCDEA0AE}"/>
      </w:docPartPr>
      <w:docPartBody>
        <w:p w:rsidR="003A1FF8" w:rsidRDefault="00AB6993">
          <w:pPr>
            <w:pStyle w:val="F512A5CACFE1437680D965D2C8EF4925"/>
          </w:pPr>
          <w:r w:rsidRPr="00CF7CA7">
            <w:rPr>
              <w:rStyle w:val="PlaceholderText"/>
            </w:rPr>
            <w:t>[Title]</w:t>
          </w:r>
        </w:p>
      </w:docPartBody>
    </w:docPart>
    <w:docPart>
      <w:docPartPr>
        <w:name w:val="6A1698A023CE4E2D82360B91BDE9E51D"/>
        <w:category>
          <w:name w:val="General"/>
          <w:gallery w:val="placeholder"/>
        </w:category>
        <w:types>
          <w:type w:val="bbPlcHdr"/>
        </w:types>
        <w:behaviors>
          <w:behavior w:val="content"/>
        </w:behaviors>
        <w:guid w:val="{97F314ED-5472-46F4-841C-FDE840780969}"/>
      </w:docPartPr>
      <w:docPartBody>
        <w:p w:rsidR="003A1FF8" w:rsidRDefault="00AB6993">
          <w:pPr>
            <w:pStyle w:val="6A1698A023CE4E2D82360B91BDE9E51D"/>
          </w:pPr>
          <w:r w:rsidRPr="00CF7CA7">
            <w:rPr>
              <w:rStyle w:val="PlaceholderText"/>
            </w:rPr>
            <w:t>[Status]</w:t>
          </w:r>
        </w:p>
      </w:docPartBody>
    </w:docPart>
    <w:docPart>
      <w:docPartPr>
        <w:name w:val="FD14C9B18E2E4B22BBF59FECDF6CB2D8"/>
        <w:category>
          <w:name w:val="General"/>
          <w:gallery w:val="placeholder"/>
        </w:category>
        <w:types>
          <w:type w:val="bbPlcHdr"/>
        </w:types>
        <w:behaviors>
          <w:behavior w:val="content"/>
        </w:behaviors>
        <w:guid w:val="{244BFE4D-ECA2-4212-B8A4-3B6914AEF244}"/>
      </w:docPartPr>
      <w:docPartBody>
        <w:p w:rsidR="003A1FF8" w:rsidRDefault="00AB6993">
          <w:pPr>
            <w:pStyle w:val="FD14C9B18E2E4B22BBF59FECDF6CB2D8"/>
          </w:pPr>
          <w:r w:rsidRPr="00CF7CA7">
            <w:rPr>
              <w:rStyle w:val="PlaceholderText"/>
            </w:rPr>
            <w:t>[Subject]</w:t>
          </w:r>
        </w:p>
      </w:docPartBody>
    </w:docPart>
    <w:docPart>
      <w:docPartPr>
        <w:name w:val="EPRI Proprietary License Header"/>
        <w:style w:val="EPRI Licensed Header 1st Page"/>
        <w:category>
          <w:name w:val="Licensed Header"/>
          <w:gallery w:val="autoTxt"/>
        </w:category>
        <w:behaviors>
          <w:behavior w:val="content"/>
        </w:behaviors>
        <w:guid w:val="{113FC13B-B344-4D3A-B6B2-0A18B7C9F4C9}"/>
      </w:docPartPr>
      <w:docPartBody>
        <w:p w:rsidR="00431533" w:rsidRPr="00932385" w:rsidRDefault="00431533" w:rsidP="00F8357B">
          <w:pPr>
            <w:pStyle w:val="EPRILicensedHeader1stPage"/>
          </w:pPr>
          <w:r w:rsidRPr="0007239A">
            <w:t>EPRI Proprietary Licensed Material</w:t>
          </w:r>
        </w:p>
        <w:p w:rsidR="001004B3" w:rsidRDefault="001004B3"/>
      </w:docPartBody>
    </w:docPart>
    <w:docPart>
      <w:docPartPr>
        <w:name w:val="Restricted EPRI Report"/>
        <w:style w:val="EPRI Licensed Header 1st Page"/>
        <w:category>
          <w:name w:val="Licensed Header"/>
          <w:gallery w:val="autoTxt"/>
        </w:category>
        <w:behaviors>
          <w:behavior w:val="content"/>
        </w:behaviors>
        <w:guid w:val="{7EC7530E-C744-4602-A25F-8A924380DF4E}"/>
      </w:docPartPr>
      <w:docPartBody>
        <w:p w:rsidR="00431533" w:rsidRPr="0007239A" w:rsidRDefault="00431533" w:rsidP="00F8357B">
          <w:pPr>
            <w:pStyle w:val="EPRILicensedHeader1stPage"/>
          </w:pPr>
          <w:r w:rsidRPr="002B2A5D">
            <w:rPr>
              <w:b/>
            </w:rPr>
            <w:t xml:space="preserve">Restricted EPRI Report: </w:t>
          </w:r>
          <w:r w:rsidRPr="002B2A5D">
            <w:t>Contains Proprietary, Licensed and Confidential Materials</w:t>
          </w:r>
          <w:r>
            <w:t>.</w:t>
          </w:r>
          <w:r>
            <w:br/>
          </w:r>
          <w:r w:rsidRPr="002B2A5D">
            <w:t xml:space="preserve">Do Not Disclose </w:t>
          </w:r>
          <w:r>
            <w:t>t</w:t>
          </w:r>
          <w:r w:rsidRPr="002B2A5D">
            <w:t>o Any Third Parties</w:t>
          </w:r>
        </w:p>
        <w:p w:rsidR="001004B3" w:rsidRDefault="001004B3"/>
      </w:docPartBody>
    </w:docPart>
    <w:docPart>
      <w:docPartPr>
        <w:name w:val="InsertCaption1"/>
        <w:style w:val="Caption"/>
        <w:category>
          <w:name w:val="General"/>
          <w:gallery w:val="docParts"/>
        </w:category>
        <w:behaviors>
          <w:behavior w:val="content"/>
        </w:behaviors>
        <w:guid w:val="{269C2280-7000-4528-92DF-798565919711}"/>
      </w:docPartPr>
      <w:docPartBody>
        <w:p w:rsidR="003774AA" w:rsidRDefault="003774AA"/>
      </w:docPartBody>
    </w:docPart>
    <w:docPart>
      <w:docPartPr>
        <w:name w:val="EPRI Disclaimer Restricted Box"/>
        <w:style w:val="EPRI Executable Box"/>
        <w:category>
          <w:name w:val="Disclaimers"/>
          <w:gallery w:val="autoTxt"/>
        </w:category>
        <w:behaviors>
          <w:behavior w:val="content"/>
        </w:behaviors>
        <w:guid w:val="{1786EDF7-74F1-42BC-B056-4F6883573A49}"/>
      </w:docPartPr>
      <w:docPartBody>
        <w:p w:rsidR="001C6953" w:rsidRPr="007A6E13" w:rsidRDefault="001C6953" w:rsidP="00B8782C">
          <w:pPr>
            <w:pStyle w:val="EPRIExecutableBox"/>
            <w:ind w:right="1350"/>
            <w:rPr>
              <w:b/>
              <w:caps/>
            </w:rPr>
          </w:pPr>
          <w:r w:rsidRPr="007A6E13">
            <w:rPr>
              <w:b/>
              <w:bCs/>
              <w:caps/>
            </w:rPr>
            <w:t>NOTICE:</w:t>
          </w:r>
          <w:r w:rsidRPr="007A6E13">
            <w:rPr>
              <w:caps/>
            </w:rPr>
            <w:t xml:space="preserve"> This report contains </w:t>
          </w:r>
          <w:r>
            <w:rPr>
              <w:caps/>
            </w:rPr>
            <w:t xml:space="preserve">PROPRIETARY </w:t>
          </w:r>
          <w:r w:rsidRPr="007A6E13">
            <w:rPr>
              <w:caps/>
            </w:rPr>
            <w:t xml:space="preserve">information </w:t>
          </w:r>
          <w:r>
            <w:rPr>
              <w:caps/>
            </w:rPr>
            <w:t>that is the intellectual property of epri</w:t>
          </w:r>
          <w:r w:rsidRPr="007A6E13">
            <w:rPr>
              <w:caps/>
            </w:rPr>
            <w:t xml:space="preserve">. </w:t>
          </w:r>
          <w:r>
            <w:rPr>
              <w:caps/>
            </w:rPr>
            <w:t xml:space="preserve">Accordingly, it is available only under license from EPRI and </w:t>
          </w:r>
          <w:r w:rsidRPr="007A6E13">
            <w:rPr>
              <w:caps/>
            </w:rPr>
            <w:t>may not be reproduced or disclosed, wholly or in part, by any licensee to any other person or organization.</w:t>
          </w:r>
        </w:p>
        <w:p w:rsidR="001C6953" w:rsidRDefault="001C6953" w:rsidP="00B8782C">
          <w:pPr>
            <w:pStyle w:val="EPRIDisclaimer"/>
          </w:pPr>
        </w:p>
        <w:p w:rsidR="0054667E" w:rsidRDefault="0054667E"/>
      </w:docPartBody>
    </w:docPart>
    <w:docPart>
      <w:docPartPr>
        <w:name w:val="Back Cover ExportControl Wording"/>
        <w:style w:val="Export Control Headling"/>
        <w:category>
          <w:name w:val="Back Cover"/>
          <w:gallery w:val="autoTxt"/>
        </w:category>
        <w:behaviors>
          <w:behavior w:val="content"/>
        </w:behaviors>
        <w:guid w:val="{87F607D0-CEB5-418C-A4AC-C8D2868C6947}"/>
      </w:docPartPr>
      <w:docPartBody>
        <w:p w:rsidR="00C04CB1" w:rsidRPr="008275AF" w:rsidRDefault="00C04CB1" w:rsidP="008275AF">
          <w:pPr>
            <w:pStyle w:val="ExportControlHeadling"/>
          </w:pPr>
          <w:r w:rsidRPr="008275AF">
            <w:rPr>
              <w:noProof/>
            </w:rPr>
            <w:drawing>
              <wp:anchor distT="0" distB="0" distL="114300" distR="114300" simplePos="0" relativeHeight="251661312" behindDoc="0" locked="0" layoutInCell="1" allowOverlap="1" wp14:anchorId="0FF28DA9" wp14:editId="3D00911E">
                <wp:simplePos x="0" y="0"/>
                <wp:positionH relativeFrom="column">
                  <wp:posOffset>17145</wp:posOffset>
                </wp:positionH>
                <wp:positionV relativeFrom="paragraph">
                  <wp:posOffset>0</wp:posOffset>
                </wp:positionV>
                <wp:extent cx="649224" cy="685800"/>
                <wp:effectExtent l="0" t="0" r="0" b="0"/>
                <wp:wrapSquare wrapText="bothSides"/>
                <wp:docPr id="6"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rotWithShape="1">
                        <a:blip r:embed="rId4" cstate="print">
                          <a:extLst>
                            <a:ext uri="{28A0092B-C50C-407E-A947-70E740481C1C}">
                              <a14:useLocalDpi xmlns:a14="http://schemas.microsoft.com/office/drawing/2010/main"/>
                            </a:ext>
                          </a:extLst>
                        </a:blip>
                        <a:srcRect/>
                        <a:stretch/>
                      </pic:blipFill>
                      <pic:spPr bwMode="auto">
                        <a:xfrm>
                          <a:off x="0" y="0"/>
                          <a:ext cx="649224" cy="685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275AF">
            <w:t>Export Control Restrictions</w:t>
          </w:r>
        </w:p>
        <w:p w:rsidR="00C04CB1" w:rsidRPr="00BE3A22" w:rsidRDefault="00C04CB1" w:rsidP="008275AF">
          <w:pPr>
            <w:pStyle w:val="ExportControlText"/>
          </w:pPr>
          <w:r w:rsidRPr="00BE3A22">
            <w:t>Access to and use of this EPRI product is granted with the specific understanding and requirement that responsibility for ensuring full compliance with all applicable U.S. and foreign export laws and regulations is being undertaken by you and your company. This includes an obligation to ensure that any individual receiving access hereunder who is not a U.S. citizen or U.S. permanent resident is permitted access under applicable U.S. and foreign export laws and regulations.</w:t>
          </w:r>
        </w:p>
        <w:p w:rsidR="00C04CB1" w:rsidRPr="00BE3A22" w:rsidRDefault="00C04CB1" w:rsidP="008275AF">
          <w:pPr>
            <w:pStyle w:val="ExportControlText"/>
          </w:pPr>
          <w:r w:rsidRPr="00BE3A22">
            <w:t>In the event you are uncertain whether you or your company may lawfully obtain access to this EPRI product, you acknowledge that it is your obligation to consult with your company’s legal counsel to determine whether this access is lawful. Although EPRI may make available on a case-by-case basis an informal assessment of the applicable U.S. export classification for specific EPRI products, you and your company acknowledge that this assessment is solely for informational purposes and not for reliance purposes.</w:t>
          </w:r>
        </w:p>
        <w:p w:rsidR="00C04CB1" w:rsidRPr="00BE3A22" w:rsidRDefault="00C04CB1" w:rsidP="008275AF">
          <w:pPr>
            <w:pStyle w:val="ExportControlText"/>
          </w:pPr>
          <w:r w:rsidRPr="00BE3A22">
            <w:t xml:space="preserve">Your obligations regarding U.S. export control requirements apply during and after you and your company’s engagement with EPRI. To be clear, the obligations continue after your retirement or other departure from your company, and include any knowledge retained after gaining access to EPRI products. </w:t>
          </w:r>
        </w:p>
        <w:p w:rsidR="00C04CB1" w:rsidRDefault="00C04CB1" w:rsidP="008275AF">
          <w:pPr>
            <w:pStyle w:val="ExportControlText"/>
          </w:pPr>
          <w:r w:rsidRPr="00BE3A22">
            <w:t>You and your company understand and acknowledge your obligations to make a prompt report to EPRI and the appropriate authorities regarding any access to or use of this EPRI product hereunder that may be in violation of applicable U.S. or foreign export laws or regulations.</w:t>
          </w:r>
        </w:p>
        <w:p w:rsidR="00387B01" w:rsidRDefault="00387B01"/>
      </w:docPartBody>
    </w:docPart>
    <w:docPart>
      <w:docPartPr>
        <w:name w:val="Part 810 Back Cover Blurb"/>
        <w:style w:val="Part 810"/>
        <w:category>
          <w:name w:val="Back Cover"/>
          <w:gallery w:val="autoTxt"/>
        </w:category>
        <w:behaviors>
          <w:behavior w:val="content"/>
        </w:behaviors>
        <w:guid w:val="{27955864-D0C4-4F1F-90C9-2ECCF6E16EC9}"/>
      </w:docPartPr>
      <w:docPartBody>
        <w:p w:rsidR="001E01A7" w:rsidRDefault="001E01A7" w:rsidP="00AB0E2A">
          <w:pPr>
            <w:pStyle w:val="Part810"/>
          </w:pPr>
          <w:r>
            <mc:AlternateContent>
              <mc:Choice Requires="wpg">
                <w:drawing>
                  <wp:inline distT="0" distB="0" distL="0" distR="0" wp14:anchorId="69261DE6" wp14:editId="48277908">
                    <wp:extent cx="2834640" cy="3073400"/>
                    <wp:effectExtent l="19050" t="19050" r="41910" b="31750"/>
                    <wp:docPr id="1023294435" name="Group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834640" cy="3073400"/>
                              <a:chOff x="0" y="0"/>
                              <a:chExt cx="2834640" cy="3073400"/>
                            </a:xfrm>
                          </wpg:grpSpPr>
                          <wps:wsp>
                            <wps:cNvPr id="849905273" name="Text Box 849905273"/>
                            <wps:cNvSpPr txBox="1"/>
                            <wps:spPr>
                              <a:xfrm>
                                <a:off x="0" y="0"/>
                                <a:ext cx="2834640" cy="3073400"/>
                              </a:xfrm>
                              <a:prstGeom prst="rect">
                                <a:avLst/>
                              </a:prstGeom>
                              <a:noFill/>
                              <a:ln w="63500">
                                <a:solidFill>
                                  <a:schemeClr val="bg1">
                                    <a:lumMod val="65000"/>
                                  </a:schemeClr>
                                </a:solidFill>
                              </a:ln>
                            </wps:spPr>
                            <wps:txbx>
                              <w:txbxContent>
                                <w:p w:rsidR="001E01A7" w:rsidRDefault="001E01A7" w:rsidP="00AB0E2A">
                                  <w:pPr>
                                    <w:pStyle w:val="AboutEPRI"/>
                                    <w:tabs>
                                      <w:tab w:val="left" w:pos="1170"/>
                                    </w:tabs>
                                    <w:spacing w:after="0"/>
                                    <w:ind w:left="1170" w:hanging="1170"/>
                                  </w:pPr>
                                  <w:r>
                                    <w:rPr>
                                      <w:b/>
                                      <w:bCs/>
                                    </w:rPr>
                                    <w:tab/>
                                  </w:r>
                                  <w:r w:rsidRPr="00680B50">
                                    <w:rPr>
                                      <w:b/>
                                      <w:bCs/>
                                    </w:rPr>
                                    <w:t>WARNING</w:t>
                                  </w:r>
                                  <w:r w:rsidRPr="00680B50">
                                    <w:t xml:space="preserve">: This Document contains information classified under U.S. Export Control </w:t>
                                  </w:r>
                                </w:p>
                                <w:p w:rsidR="001E01A7" w:rsidRDefault="001E01A7" w:rsidP="00AB0E2A">
                                  <w:pPr>
                                    <w:pStyle w:val="AboutEPRI"/>
                                    <w:spacing w:before="0"/>
                                  </w:pPr>
                                  <w:r w:rsidRPr="00680B50">
                                    <w:t>regulations as restricted from export outside the United States. You are under an obligation to ensure that you have a legal right to obtain access to this information and to ensure that you obtain an export license prior to any re-export of this information. Special restrictions apply to access by anyone that is not a United States citizen or a permanent United States resident. For further information regarding your obligations, please see the information contained below in the section titled “Export Control Restrictions.”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0318518" name="Picture 20318518"/>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127000" y="139700"/>
                                <a:ext cx="608965" cy="652780"/>
                              </a:xfrm>
                              <a:prstGeom prst="rect">
                                <a:avLst/>
                              </a:prstGeom>
                            </pic:spPr>
                          </pic:pic>
                        </wpg:wgp>
                      </a:graphicData>
                    </a:graphic>
                  </wp:inline>
                </w:drawing>
              </mc:Choice>
              <mc:Fallback>
                <w:pict>
                  <v:group w14:anchorId="69261DE6" id="Group 1" o:spid="_x0000_s1026" alt="&quot;&quot;" style="width:223.2pt;height:242pt;mso-position-horizontal-relative:char;mso-position-vertical-relative:line" coordsize="28346,30734" o:gfxdata="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">
                    <v:shapetype id="_x0000_t202" coordsize="21600,21600" o:spt="202" path="m,l,21600r21600,l21600,xe">
                      <v:stroke joinstyle="miter"/>
                      <v:path gradientshapeok="t" o:connecttype="rect"/>
                    </v:shapetype>
                    <v:shape id="Text Box 849905273" o:spid="_x0000_s1027" type="#_x0000_t202" style="position:absolute;width:28346;height:30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" filled="f" strokecolor="#a5a5a5 [2092]" strokeweight="5pt">
                      <v:textbox>
                        <w:txbxContent>
                          <w:p w:rsidR="001E01A7" w:rsidRDefault="001E01A7" w:rsidP="00AB0E2A">
                            <w:pPr>
                              <w:pStyle w:val="AboutEPRI"/>
                              <w:tabs>
                                <w:tab w:val="left" w:pos="1170"/>
                              </w:tabs>
                              <w:spacing w:after="0"/>
                              <w:ind w:left="1170" w:hanging="1170"/>
                            </w:pPr>
                            <w:r>
                              <w:rPr>
                                <w:b/>
                                <w:bCs/>
                              </w:rPr>
                              <w:tab/>
                            </w:r>
                            <w:r w:rsidRPr="00680B50">
                              <w:rPr>
                                <w:b/>
                                <w:bCs/>
                              </w:rPr>
                              <w:t>WARNING</w:t>
                            </w:r>
                            <w:r w:rsidRPr="00680B50">
                              <w:t xml:space="preserve">: This Document contains information classified under U.S. Export Control </w:t>
                            </w:r>
                          </w:p>
                          <w:p w:rsidR="001E01A7" w:rsidRDefault="001E01A7" w:rsidP="00AB0E2A">
                            <w:pPr>
                              <w:pStyle w:val="AboutEPRI"/>
                              <w:spacing w:before="0"/>
                            </w:pPr>
                            <w:r w:rsidRPr="00680B50">
                              <w:t>regulations as restricted from export outside the United States. You are under an obligation to ensure that you have a legal right to obtain access to this information and to ensure that you obtain an export license prior to any re-export of this information. Special restrictions apply to access by anyone that is not a United States citizen or a permanent United States resident. For further information regarding your obligations, please see the information contained below in the section titled “Export Control Restrictions.”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318518" o:spid="_x0000_s1028" type="#_x0000_t75" style="position:absolute;left:1270;top:1397;width:6089;height:6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">
                      <v:imagedata r:id="rId6" o:title=""/>
                    </v:shape>
                    <w10:anchorlock/>
                  </v:group>
                </w:pict>
              </mc:Fallback>
            </mc:AlternateContent>
          </w:r>
        </w:p>
        <w:p w:rsidR="001E01A7" w:rsidRDefault="001E01A7" w:rsidP="00AB0E2A">
          <w:pPr>
            <w:pStyle w:val="AboutEPRIECCHeadingsBackPage"/>
            <w:rPr>
              <w:b w:val="0"/>
              <w:bCs w:val="0"/>
            </w:rPr>
          </w:pPr>
          <w:r>
            <w:t>Export Control Restrictions</w:t>
          </w:r>
        </w:p>
        <w:p w:rsidR="001E01A7" w:rsidRDefault="001E01A7" w:rsidP="00AB0E2A">
          <w:pPr>
            <w:pStyle w:val="AboutEPRIECCparagraphBackPage"/>
            <w:rPr>
              <w:u w:val="thick"/>
            </w:rPr>
          </w:pPr>
          <w:r>
            <w:rPr>
              <w:u w:val="thick"/>
            </w:rPr>
            <w:t>You understand and acknowledge:</w:t>
          </w:r>
        </w:p>
        <w:p w:rsidR="001E01A7" w:rsidRDefault="001E01A7" w:rsidP="00AB0E2A">
          <w:pPr>
            <w:pStyle w:val="AboutEPRIECCparagraphBackPage"/>
          </w:pPr>
          <w:r>
            <w:t xml:space="preserve">U.S. export control requirements, including special rules for nuclear technologies and for deemed export to foreign nationals based in the U.S., apply to your access to and use of EPRI Materials. EPRI Materials include research results, draft or final deliverables, products, data, reports and beta or final software programs or other materials owned by EPRI, licensed/disclosed to EPRI, or provided to you directly by others in an EPRI forum or other collaboration.    </w:t>
          </w:r>
        </w:p>
        <w:p w:rsidR="001E01A7" w:rsidRDefault="001E01A7" w:rsidP="00AB0E2A">
          <w:pPr>
            <w:pStyle w:val="AboutEPRIECCparagraphBackPage"/>
          </w:pPr>
          <w:r>
            <w:t xml:space="preserve">U.S. export control requirements apply regardless of the form of access (paper, tangible media, downloads, online collaboration websites or databases, email, site visits, meetings or discussions) to the EPRI </w:t>
          </w:r>
          <w:r>
            <w:br/>
            <w:t>Materials.</w:t>
          </w:r>
        </w:p>
        <w:p w:rsidR="001E01A7" w:rsidRDefault="001E01A7" w:rsidP="00AB0E2A">
          <w:pPr>
            <w:pStyle w:val="AboutEPRIECCparagraphBackPage"/>
          </w:pPr>
          <w:r>
            <w:t xml:space="preserve">Your obligations regarding U.S. export control requirements apply during and after you and your company’s engagement with EPRI. To be clear, the obligations continue after your retirement or other departure from your company, and include any knowledge retained after gaining access to EPRI Materials. </w:t>
          </w:r>
        </w:p>
        <w:p w:rsidR="001E01A7" w:rsidRDefault="001E01A7" w:rsidP="00AB0E2A">
          <w:pPr>
            <w:pStyle w:val="AboutEPRIECCparagraphBackPage"/>
          </w:pPr>
          <w:r>
            <w:t>The potential penalties for violating U.S. export requirements include financial penalties; criminal conviction; and loss of the right to export and/or debarment from government contracts for your company and/or you. You will consult your company’s or your own legal counsel if you have questions about these obligations or other issues with contributing your company’s intellectual property to a collaborative effort.</w:t>
          </w:r>
        </w:p>
        <w:p w:rsidR="00194C28" w:rsidRDefault="00194C28"/>
      </w:docPartBody>
    </w:docPart>
    <w:docPart>
      <w:docPartPr>
        <w:name w:val="Key Benchmarking Point"/>
        <w:style w:val="EPRI Key Point Text"/>
        <w:category>
          <w:name w:val="Key Points"/>
          <w:gallery w:val="autoTxt"/>
        </w:category>
        <w:behaviors>
          <w:behavior w:val="content"/>
        </w:behaviors>
        <w:guid w:val="{7C9FBF8D-65EA-4216-AC06-A93B6C129C73}"/>
      </w:docPartPr>
      <w:docPartBody>
        <w:p w:rsidR="00C90167" w:rsidRPr="00B6631A" w:rsidRDefault="00C90167" w:rsidP="00B6631A">
          <w:pPr>
            <w:pStyle w:val="EPRIKeyPointText"/>
          </w:pPr>
          <w:r>
            <w:rPr>
              <w:noProof/>
            </w:rPr>
            <w:drawing>
              <wp:inline distT="0" distB="0" distL="0" distR="0" wp14:anchorId="709619C2" wp14:editId="4AA2670E">
                <wp:extent cx="333375" cy="342900"/>
                <wp:effectExtent l="0" t="0" r="9525" b="0"/>
                <wp:docPr id="9" name="Graphic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ic 5">
                          <a:extLst>
                            <a:ext uri="{C183D7F6-B498-43B3-948B-1728B52AA6E4}">
                              <adec:decorative xmlns:adec="http://schemas.microsoft.com/office/drawing/2017/decorative" val="1"/>
                            </a:ext>
                          </a:extLst>
                        </pic:cNvPr>
                        <pic:cNvPicPr/>
                      </pic:nvPicPr>
                      <pic:blipFill>
                        <a:blip r:embed="rId7">
                          <a:extLst>
                            <a:ext uri="{96DAC541-7B7A-43D3-8B79-37D633B846F1}">
                              <asvg:svgBlip xmlns:asvg="http://schemas.microsoft.com/office/drawing/2016/SVG/main" r:embed="rId8"/>
                            </a:ext>
                          </a:extLst>
                        </a:blip>
                        <a:stretch>
                          <a:fillRect/>
                        </a:stretch>
                      </pic:blipFill>
                      <pic:spPr>
                        <a:xfrm>
                          <a:off x="0" y="0"/>
                          <a:ext cx="333375" cy="342900"/>
                        </a:xfrm>
                        <a:prstGeom prst="rect">
                          <a:avLst/>
                        </a:prstGeom>
                      </pic:spPr>
                    </pic:pic>
                  </a:graphicData>
                </a:graphic>
              </wp:inline>
            </w:drawing>
          </w:r>
          <w:r w:rsidRPr="00971D5A">
            <w:rPr>
              <w:rStyle w:val="EPRIKeyPointColorCharacter"/>
            </w:rPr>
            <w:t xml:space="preserve"> Key Benchmarking Point</w:t>
          </w:r>
          <w:r>
            <w:br/>
          </w:r>
          <w:r>
            <w:fldChar w:fldCharType="begin">
              <w:ffData>
                <w:name w:val="Text28"/>
                <w:enabled/>
                <w:calcOnExit w:val="0"/>
                <w:textInput>
                  <w:default w:val="Shares other companies’ experiences with the task or technology so that readers will have a benchmark for best practices."/>
                </w:textInput>
              </w:ffData>
            </w:fldChar>
          </w:r>
          <w:bookmarkStart w:id="0" w:name="Text28"/>
          <w:r>
            <w:instrText xml:space="preserve"> FORMTEXT </w:instrText>
          </w:r>
          <w:r>
            <w:fldChar w:fldCharType="separate"/>
          </w:r>
          <w:r>
            <w:rPr>
              <w:noProof/>
            </w:rPr>
            <w:t>Shares other companies’ experiences with the task or technology so that readers will have a benchmark for best practices.</w:t>
          </w:r>
          <w:r>
            <w:fldChar w:fldCharType="end"/>
          </w:r>
          <w:bookmarkEnd w:id="0"/>
          <w:r>
            <w:br/>
          </w:r>
        </w:p>
        <w:p w:rsidR="00C90167" w:rsidRDefault="00C90167" w:rsidP="00DF2A7A">
          <w:pPr>
            <w:pStyle w:val="EPRINormal"/>
          </w:pPr>
        </w:p>
        <w:p w:rsidR="00E94D8F" w:rsidRDefault="00E94D8F"/>
      </w:docPartBody>
    </w:docPart>
    <w:docPart>
      <w:docPartPr>
        <w:name w:val="Key Cost Point"/>
        <w:style w:val="EPRI Key Point Text"/>
        <w:category>
          <w:name w:val="Key Points"/>
          <w:gallery w:val="autoTxt"/>
        </w:category>
        <w:behaviors>
          <w:behavior w:val="content"/>
        </w:behaviors>
        <w:guid w:val="{ABC0E133-8DFD-4032-8904-9A591AEFEF9D}"/>
      </w:docPartPr>
      <w:docPartBody>
        <w:p w:rsidR="00C90167" w:rsidRDefault="00C90167" w:rsidP="00B6631A">
          <w:pPr>
            <w:pStyle w:val="EPRIKeyPointText"/>
          </w:pPr>
          <w:r>
            <w:rPr>
              <w:noProof/>
            </w:rPr>
            <w:drawing>
              <wp:inline distT="0" distB="0" distL="0" distR="0" wp14:anchorId="4A33E615" wp14:editId="53586198">
                <wp:extent cx="247650" cy="314325"/>
                <wp:effectExtent l="0" t="0" r="0" b="9525"/>
                <wp:docPr id="10" name="Graphic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6">
                          <a:extLst>
                            <a:ext uri="{C183D7F6-B498-43B3-948B-1728B52AA6E4}">
                              <adec:decorative xmlns:adec="http://schemas.microsoft.com/office/drawing/2017/decorative" val="1"/>
                            </a:ext>
                          </a:extLst>
                        </pic:cNvPr>
                        <pic:cNvPicPr/>
                      </pic:nvPicPr>
                      <pic:blipFill>
                        <a:blip r:embed="rId9">
                          <a:extLst>
                            <a:ext uri="{96DAC541-7B7A-43D3-8B79-37D633B846F1}">
                              <asvg:svgBlip xmlns:asvg="http://schemas.microsoft.com/office/drawing/2016/SVG/main" r:embed="rId10"/>
                            </a:ext>
                          </a:extLst>
                        </a:blip>
                        <a:stretch>
                          <a:fillRect/>
                        </a:stretch>
                      </pic:blipFill>
                      <pic:spPr>
                        <a:xfrm>
                          <a:off x="0" y="0"/>
                          <a:ext cx="247650" cy="314325"/>
                        </a:xfrm>
                        <a:prstGeom prst="rect">
                          <a:avLst/>
                        </a:prstGeom>
                      </pic:spPr>
                    </pic:pic>
                  </a:graphicData>
                </a:graphic>
              </wp:inline>
            </w:drawing>
          </w:r>
          <w:r w:rsidRPr="00971D5A">
            <w:rPr>
              <w:rStyle w:val="EPRIKeyPointColorCharacter"/>
            </w:rPr>
            <w:t xml:space="preserve"> Key Cost Point</w:t>
          </w:r>
          <w:r>
            <w:br/>
          </w:r>
          <w:r>
            <w:fldChar w:fldCharType="begin">
              <w:ffData>
                <w:name w:val="Text29"/>
                <w:enabled/>
                <w:calcOnExit w:val="0"/>
                <w:textInput>
                  <w:default w:val="Emphasizes information that will result in reduced purchase, operating, or maintenance costs."/>
                </w:textInput>
              </w:ffData>
            </w:fldChar>
          </w:r>
          <w:bookmarkStart w:id="1" w:name="Text29"/>
          <w:r>
            <w:instrText xml:space="preserve"> FORMTEXT </w:instrText>
          </w:r>
          <w:r>
            <w:fldChar w:fldCharType="separate"/>
          </w:r>
          <w:r>
            <w:rPr>
              <w:noProof/>
            </w:rPr>
            <w:t>Emphasizes information that will result in reduced purchase, operating, or maintenance costs.</w:t>
          </w:r>
          <w:r>
            <w:fldChar w:fldCharType="end"/>
          </w:r>
          <w:bookmarkEnd w:id="1"/>
          <w:r>
            <w:br/>
          </w:r>
        </w:p>
        <w:p w:rsidR="00C90167" w:rsidRDefault="00C90167" w:rsidP="00DF2A7A">
          <w:pPr>
            <w:pStyle w:val="EPRINormal"/>
          </w:pPr>
        </w:p>
        <w:p w:rsidR="00E94D8F" w:rsidRDefault="00E94D8F"/>
      </w:docPartBody>
    </w:docPart>
    <w:docPart>
      <w:docPartPr>
        <w:name w:val="Key Human Performance Point"/>
        <w:style w:val="EPRI Key Point Text"/>
        <w:category>
          <w:name w:val="Key Points"/>
          <w:gallery w:val="autoTxt"/>
        </w:category>
        <w:behaviors>
          <w:behavior w:val="content"/>
        </w:behaviors>
        <w:guid w:val="{A4D5B379-555C-45CA-81CA-0E2FC126A7AA}"/>
      </w:docPartPr>
      <w:docPartBody>
        <w:p w:rsidR="00C90167" w:rsidRDefault="00C90167" w:rsidP="00B6631A">
          <w:pPr>
            <w:pStyle w:val="EPRIKeyPointText"/>
          </w:pPr>
          <w:r>
            <w:rPr>
              <w:noProof/>
            </w:rPr>
            <w:drawing>
              <wp:inline distT="0" distB="0" distL="0" distR="0" wp14:anchorId="3812B0AF" wp14:editId="00A4F870">
                <wp:extent cx="285750" cy="333375"/>
                <wp:effectExtent l="0" t="0" r="0" b="9525"/>
                <wp:docPr id="27" name="Graphic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Graphic 7">
                          <a:extLst>
                            <a:ext uri="{C183D7F6-B498-43B3-948B-1728B52AA6E4}">
                              <adec:decorative xmlns:adec="http://schemas.microsoft.com/office/drawing/2017/decorative" val="1"/>
                            </a:ext>
                          </a:extLst>
                        </pic:cNvPr>
                        <pic:cNvPicPr/>
                      </pic:nvPicPr>
                      <pic:blipFill>
                        <a:blip r:embed="rId11">
                          <a:extLst>
                            <a:ext uri="{96DAC541-7B7A-43D3-8B79-37D633B846F1}">
                              <asvg:svgBlip xmlns:asvg="http://schemas.microsoft.com/office/drawing/2016/SVG/main" r:embed="rId12"/>
                            </a:ext>
                          </a:extLst>
                        </a:blip>
                        <a:stretch>
                          <a:fillRect/>
                        </a:stretch>
                      </pic:blipFill>
                      <pic:spPr>
                        <a:xfrm>
                          <a:off x="0" y="0"/>
                          <a:ext cx="285750" cy="333375"/>
                        </a:xfrm>
                        <a:prstGeom prst="rect">
                          <a:avLst/>
                        </a:prstGeom>
                      </pic:spPr>
                    </pic:pic>
                  </a:graphicData>
                </a:graphic>
              </wp:inline>
            </w:drawing>
          </w:r>
          <w:r w:rsidRPr="00971D5A">
            <w:rPr>
              <w:rStyle w:val="EPRIKeyPointColorCharacter"/>
            </w:rPr>
            <w:t xml:space="preserve"> Key Human Performance Point</w:t>
          </w:r>
          <w:r>
            <w:br/>
          </w:r>
          <w:r>
            <w:fldChar w:fldCharType="begin">
              <w:ffData>
                <w:name w:val="Text30"/>
                <w:enabled/>
                <w:calcOnExit w:val="0"/>
                <w:textInput>
                  <w:default w:val="Denotes information that requires personnel action or consideration to prevent injury or damage or to ease completion of the task."/>
                </w:textInput>
              </w:ffData>
            </w:fldChar>
          </w:r>
          <w:r>
            <w:instrText xml:space="preserve"> FORMTEXT </w:instrText>
          </w:r>
          <w:r>
            <w:fldChar w:fldCharType="separate"/>
          </w:r>
          <w:r>
            <w:rPr>
              <w:noProof/>
            </w:rPr>
            <w:t>Denotes information that requires personnel action or consideration to prevent injury or damage or to ease completion of the task.</w:t>
          </w:r>
          <w:r>
            <w:fldChar w:fldCharType="end"/>
          </w:r>
          <w:r>
            <w:br/>
          </w:r>
        </w:p>
        <w:p w:rsidR="00C90167" w:rsidRDefault="00C90167" w:rsidP="00DF2A7A">
          <w:pPr>
            <w:pStyle w:val="EPRINormal"/>
          </w:pPr>
        </w:p>
        <w:p w:rsidR="00E94D8F" w:rsidRDefault="00E94D8F"/>
      </w:docPartBody>
    </w:docPart>
    <w:docPart>
      <w:docPartPr>
        <w:name w:val="Key Information Point"/>
        <w:style w:val="EPRI Key Point Text"/>
        <w:category>
          <w:name w:val="Key Points"/>
          <w:gallery w:val="autoTxt"/>
        </w:category>
        <w:behaviors>
          <w:behavior w:val="content"/>
        </w:behaviors>
        <w:guid w:val="{9A57BE4A-6B39-44E5-9E90-B706DC740F19}"/>
      </w:docPartPr>
      <w:docPartBody>
        <w:p w:rsidR="00C90167" w:rsidRDefault="00C90167" w:rsidP="00B6631A">
          <w:pPr>
            <w:pStyle w:val="EPRIKeyPointText"/>
          </w:pPr>
          <w:r>
            <w:rPr>
              <w:noProof/>
            </w:rPr>
            <w:drawing>
              <wp:inline distT="0" distB="0" distL="0" distR="0" wp14:anchorId="327866F2" wp14:editId="53DB8999">
                <wp:extent cx="304800" cy="314325"/>
                <wp:effectExtent l="0" t="0" r="0" b="9525"/>
                <wp:docPr id="181704938" name="Graphic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04938" name="Graphic 8">
                          <a:extLst>
                            <a:ext uri="{C183D7F6-B498-43B3-948B-1728B52AA6E4}">
                              <adec:decorative xmlns:adec="http://schemas.microsoft.com/office/drawing/2017/decorative" val="1"/>
                            </a:ext>
                          </a:extLst>
                        </pic:cNvPr>
                        <pic:cNvPicPr/>
                      </pic:nvPicPr>
                      <pic:blipFill>
                        <a:blip r:embed="rId13">
                          <a:extLst>
                            <a:ext uri="{96DAC541-7B7A-43D3-8B79-37D633B846F1}">
                              <asvg:svgBlip xmlns:asvg="http://schemas.microsoft.com/office/drawing/2016/SVG/main" r:embed="rId14"/>
                            </a:ext>
                          </a:extLst>
                        </a:blip>
                        <a:stretch>
                          <a:fillRect/>
                        </a:stretch>
                      </pic:blipFill>
                      <pic:spPr>
                        <a:xfrm>
                          <a:off x="0" y="0"/>
                          <a:ext cx="304800" cy="314325"/>
                        </a:xfrm>
                        <a:prstGeom prst="rect">
                          <a:avLst/>
                        </a:prstGeom>
                      </pic:spPr>
                    </pic:pic>
                  </a:graphicData>
                </a:graphic>
              </wp:inline>
            </w:drawing>
          </w:r>
          <w:r w:rsidRPr="00A6589C">
            <w:rPr>
              <w:rStyle w:val="EPRIKeyPointColorCharacter"/>
            </w:rPr>
            <w:t xml:space="preserve"> Key Information Point</w:t>
          </w:r>
          <w:r>
            <w:br/>
          </w:r>
          <w:r>
            <w:fldChar w:fldCharType="begin">
              <w:ffData>
                <w:name w:val="Text31"/>
                <w:enabled/>
                <w:calcOnExit w:val="0"/>
                <w:textInput>
                  <w:default w:val="Denotes information of special importance."/>
                </w:textInput>
              </w:ffData>
            </w:fldChar>
          </w:r>
          <w:r>
            <w:instrText xml:space="preserve"> FORMTEXT </w:instrText>
          </w:r>
          <w:r>
            <w:fldChar w:fldCharType="separate"/>
          </w:r>
          <w:r>
            <w:rPr>
              <w:noProof/>
            </w:rPr>
            <w:t>Denotes information of special importance.</w:t>
          </w:r>
          <w:r>
            <w:fldChar w:fldCharType="end"/>
          </w:r>
          <w:r>
            <w:br/>
          </w:r>
        </w:p>
        <w:p w:rsidR="00C90167" w:rsidRDefault="00C90167" w:rsidP="00DF2A7A">
          <w:pPr>
            <w:pStyle w:val="EPRINormal"/>
          </w:pPr>
        </w:p>
        <w:p w:rsidR="00E94D8F" w:rsidRDefault="00E94D8F"/>
      </w:docPartBody>
    </w:docPart>
    <w:docPart>
      <w:docPartPr>
        <w:name w:val="Key Observation Point"/>
        <w:style w:val="EPRI Key Point Text"/>
        <w:category>
          <w:name w:val="Key Points"/>
          <w:gallery w:val="autoTxt"/>
        </w:category>
        <w:behaviors>
          <w:behavior w:val="content"/>
        </w:behaviors>
        <w:guid w:val="{7DF56E66-392F-4C47-803D-DA9E0524055F}"/>
      </w:docPartPr>
      <w:docPartBody>
        <w:p w:rsidR="00C90167" w:rsidRDefault="00C90167" w:rsidP="00B6631A">
          <w:pPr>
            <w:pStyle w:val="EPRIKeyPointText"/>
          </w:pPr>
          <w:r>
            <w:rPr>
              <w:noProof/>
            </w:rPr>
            <w:drawing>
              <wp:inline distT="0" distB="0" distL="0" distR="0" wp14:anchorId="11D977DF" wp14:editId="283A932B">
                <wp:extent cx="371475" cy="371475"/>
                <wp:effectExtent l="0" t="0" r="9525" b="9525"/>
                <wp:docPr id="11" name="Graphic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9">
                          <a:extLst>
                            <a:ext uri="{C183D7F6-B498-43B3-948B-1728B52AA6E4}">
                              <adec:decorative xmlns:adec="http://schemas.microsoft.com/office/drawing/2017/decorative" val="1"/>
                            </a:ext>
                          </a:extLst>
                        </pic:cNvPr>
                        <pic:cNvPicPr/>
                      </pic:nvPicPr>
                      <pic:blipFill>
                        <a:blip r:embed="rId15">
                          <a:extLst>
                            <a:ext uri="{96DAC541-7B7A-43D3-8B79-37D633B846F1}">
                              <asvg:svgBlip xmlns:asvg="http://schemas.microsoft.com/office/drawing/2016/SVG/main" r:embed="rId16"/>
                            </a:ext>
                          </a:extLst>
                        </a:blip>
                        <a:stretch>
                          <a:fillRect/>
                        </a:stretch>
                      </pic:blipFill>
                      <pic:spPr>
                        <a:xfrm>
                          <a:off x="0" y="0"/>
                          <a:ext cx="371475" cy="371475"/>
                        </a:xfrm>
                        <a:prstGeom prst="rect">
                          <a:avLst/>
                        </a:prstGeom>
                      </pic:spPr>
                    </pic:pic>
                  </a:graphicData>
                </a:graphic>
              </wp:inline>
            </w:drawing>
          </w:r>
          <w:r w:rsidRPr="00A6589C">
            <w:rPr>
              <w:rStyle w:val="EPRIKeyPointColorCharacter"/>
            </w:rPr>
            <w:t xml:space="preserve"> Key Observation Point</w:t>
          </w:r>
          <w:r>
            <w:br/>
          </w:r>
          <w:r>
            <w:fldChar w:fldCharType="begin">
              <w:ffData>
                <w:name w:val="Text32"/>
                <w:enabled/>
                <w:calcOnExit w:val="0"/>
                <w:textInput>
                  <w:default w:val="Targets observations that will lead to improved research."/>
                </w:textInput>
              </w:ffData>
            </w:fldChar>
          </w:r>
          <w:r>
            <w:instrText xml:space="preserve"> FORMTEXT </w:instrText>
          </w:r>
          <w:r>
            <w:fldChar w:fldCharType="separate"/>
          </w:r>
          <w:r>
            <w:rPr>
              <w:noProof/>
            </w:rPr>
            <w:t>Targets observations that will lead to improved research.</w:t>
          </w:r>
          <w:r>
            <w:fldChar w:fldCharType="end"/>
          </w:r>
          <w:r>
            <w:br/>
          </w:r>
        </w:p>
        <w:p w:rsidR="00C90167" w:rsidRDefault="00C90167" w:rsidP="00DF2A7A">
          <w:pPr>
            <w:pStyle w:val="EPRINormal"/>
          </w:pPr>
        </w:p>
        <w:p w:rsidR="00E94D8F" w:rsidRDefault="00E94D8F"/>
      </w:docPartBody>
    </w:docPart>
    <w:docPart>
      <w:docPartPr>
        <w:name w:val="Key Safety Point"/>
        <w:style w:val="EPRI Key Point Text"/>
        <w:category>
          <w:name w:val="Key Points"/>
          <w:gallery w:val="autoTxt"/>
        </w:category>
        <w:behaviors>
          <w:behavior w:val="content"/>
        </w:behaviors>
        <w:guid w:val="{7525ECEE-EAEC-4902-AF05-E9727448DE2F}"/>
      </w:docPartPr>
      <w:docPartBody>
        <w:p w:rsidR="00C90167" w:rsidRDefault="00C90167" w:rsidP="00B6631A">
          <w:pPr>
            <w:pStyle w:val="EPRIKeyPointText"/>
          </w:pPr>
          <w:r>
            <w:rPr>
              <w:noProof/>
            </w:rPr>
            <w:drawing>
              <wp:inline distT="0" distB="0" distL="0" distR="0" wp14:anchorId="077DCC9D" wp14:editId="6A2C9CBB">
                <wp:extent cx="419100" cy="323850"/>
                <wp:effectExtent l="0" t="0" r="0" b="0"/>
                <wp:docPr id="23" name="Graphic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10">
                          <a:extLst>
                            <a:ext uri="{C183D7F6-B498-43B3-948B-1728B52AA6E4}">
                              <adec:decorative xmlns:adec="http://schemas.microsoft.com/office/drawing/2017/decorative" val="1"/>
                            </a:ext>
                          </a:extLst>
                        </pic:cNvPr>
                        <pic:cNvPicPr/>
                      </pic:nvPicPr>
                      <pic:blipFill>
                        <a:blip r:embed="rId17">
                          <a:extLst>
                            <a:ext uri="{96DAC541-7B7A-43D3-8B79-37D633B846F1}">
                              <asvg:svgBlip xmlns:asvg="http://schemas.microsoft.com/office/drawing/2016/SVG/main" r:embed="rId18"/>
                            </a:ext>
                          </a:extLst>
                        </a:blip>
                        <a:stretch>
                          <a:fillRect/>
                        </a:stretch>
                      </pic:blipFill>
                      <pic:spPr>
                        <a:xfrm>
                          <a:off x="0" y="0"/>
                          <a:ext cx="419100" cy="323850"/>
                        </a:xfrm>
                        <a:prstGeom prst="rect">
                          <a:avLst/>
                        </a:prstGeom>
                      </pic:spPr>
                    </pic:pic>
                  </a:graphicData>
                </a:graphic>
              </wp:inline>
            </w:drawing>
          </w:r>
          <w:r w:rsidRPr="00A6589C">
            <w:rPr>
              <w:rStyle w:val="EPRIKeyPointColorCharacter"/>
            </w:rPr>
            <w:t xml:space="preserve"> Key Safety Point</w:t>
          </w:r>
          <w:r>
            <w:br/>
          </w:r>
          <w:r>
            <w:fldChar w:fldCharType="begin">
              <w:ffData>
                <w:name w:val="Text33"/>
                <w:enabled/>
                <w:calcOnExit w:val="0"/>
                <w:textInput>
                  <w:default w:val="Identifies information that will lead to improved worker and industrial safety."/>
                </w:textInput>
              </w:ffData>
            </w:fldChar>
          </w:r>
          <w:r>
            <w:instrText xml:space="preserve"> FORMTEXT </w:instrText>
          </w:r>
          <w:r>
            <w:fldChar w:fldCharType="separate"/>
          </w:r>
          <w:r>
            <w:rPr>
              <w:noProof/>
            </w:rPr>
            <w:t>Identifies information that will lead to improved worker and industrial safety.</w:t>
          </w:r>
          <w:r>
            <w:fldChar w:fldCharType="end"/>
          </w:r>
          <w:r>
            <w:br/>
          </w:r>
        </w:p>
        <w:p w:rsidR="00C90167" w:rsidRDefault="00C90167" w:rsidP="00DF2A7A">
          <w:pPr>
            <w:pStyle w:val="EPRINormal"/>
          </w:pPr>
        </w:p>
        <w:p w:rsidR="00E94D8F" w:rsidRDefault="00E94D8F"/>
      </w:docPartBody>
    </w:docPart>
    <w:docPart>
      <w:docPartPr>
        <w:name w:val="Key Technical Point"/>
        <w:style w:val="EPRI Key Point Text"/>
        <w:category>
          <w:name w:val="Key Points"/>
          <w:gallery w:val="autoTxt"/>
        </w:category>
        <w:behaviors>
          <w:behavior w:val="content"/>
        </w:behaviors>
        <w:guid w:val="{BEAD9E18-518D-40C1-8FBD-19A439564290}"/>
      </w:docPartPr>
      <w:docPartBody>
        <w:p w:rsidR="00C90167" w:rsidRDefault="00C90167" w:rsidP="00B6631A">
          <w:pPr>
            <w:pStyle w:val="EPRIKeyPointText"/>
          </w:pPr>
          <w:r>
            <w:rPr>
              <w:noProof/>
            </w:rPr>
            <w:drawing>
              <wp:inline distT="0" distB="0" distL="0" distR="0" wp14:anchorId="46A83074" wp14:editId="4C85900B">
                <wp:extent cx="371475" cy="371475"/>
                <wp:effectExtent l="0" t="0" r="9525" b="9525"/>
                <wp:docPr id="28" name="Graphic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Graphic 11">
                          <a:extLst>
                            <a:ext uri="{C183D7F6-B498-43B3-948B-1728B52AA6E4}">
                              <adec:decorative xmlns:adec="http://schemas.microsoft.com/office/drawing/2017/decorative" val="1"/>
                            </a:ext>
                          </a:extLst>
                        </pic:cNvPr>
                        <pic:cNvPicPr/>
                      </pic:nvPicPr>
                      <pic:blipFill>
                        <a:blip r:embed="rId15">
                          <a:extLst>
                            <a:ext uri="{96DAC541-7B7A-43D3-8B79-37D633B846F1}">
                              <asvg:svgBlip xmlns:asvg="http://schemas.microsoft.com/office/drawing/2016/SVG/main" r:embed="rId16"/>
                            </a:ext>
                          </a:extLst>
                        </a:blip>
                        <a:stretch>
                          <a:fillRect/>
                        </a:stretch>
                      </pic:blipFill>
                      <pic:spPr>
                        <a:xfrm>
                          <a:off x="0" y="0"/>
                          <a:ext cx="371475" cy="371475"/>
                        </a:xfrm>
                        <a:prstGeom prst="rect">
                          <a:avLst/>
                        </a:prstGeom>
                      </pic:spPr>
                    </pic:pic>
                  </a:graphicData>
                </a:graphic>
              </wp:inline>
            </w:drawing>
          </w:r>
          <w:r w:rsidRPr="00A6589C">
            <w:rPr>
              <w:rStyle w:val="EPRIKeyPointColorCharacter"/>
            </w:rPr>
            <w:t xml:space="preserve"> Key Technical Point</w:t>
          </w:r>
          <w:r>
            <w:br/>
          </w:r>
          <w:r>
            <w:fldChar w:fldCharType="begin">
              <w:ffData>
                <w:name w:val="Text31"/>
                <w:enabled/>
                <w:calcOnExit w:val="0"/>
                <w:textInput>
                  <w:default w:val="Targets information that will lead to improved equipment reliability."/>
                </w:textInput>
              </w:ffData>
            </w:fldChar>
          </w:r>
          <w:r>
            <w:instrText xml:space="preserve"> FORMTEXT </w:instrText>
          </w:r>
          <w:r>
            <w:fldChar w:fldCharType="separate"/>
          </w:r>
          <w:r>
            <w:rPr>
              <w:noProof/>
            </w:rPr>
            <w:t>Targets information that will lead to improved equipment reliability.</w:t>
          </w:r>
          <w:r>
            <w:fldChar w:fldCharType="end"/>
          </w:r>
          <w:r>
            <w:br/>
          </w:r>
        </w:p>
        <w:p w:rsidR="00C90167" w:rsidRDefault="00C90167" w:rsidP="00DF2A7A">
          <w:pPr>
            <w:pStyle w:val="EPRINormal"/>
          </w:pPr>
        </w:p>
        <w:p w:rsidR="00E94D8F" w:rsidRDefault="00E94D8F"/>
      </w:docPartBody>
    </w:docPart>
    <w:docPart>
      <w:docPartPr>
        <w:name w:val="Export Control Cover"/>
        <w:style w:val="EPRI Disclaimer"/>
        <w:category>
          <w:name w:val="Cover"/>
          <w:gallery w:val="autoTxt"/>
        </w:category>
        <w:behaviors>
          <w:behavior w:val="content"/>
        </w:behaviors>
        <w:guid w:val="{68E5972B-8F0E-4229-AB83-0B31FB5C4728}"/>
      </w:docPartPr>
      <w:docPartBody>
        <w:p w:rsidR="00C90167" w:rsidRDefault="00C90167" w:rsidP="00EA29B4">
          <w:pPr>
            <w:pStyle w:val="EPRIDisclaimer"/>
          </w:pPr>
          <w:r>
            <w:rPr>
              <w:noProof/>
            </w:rPr>
            <mc:AlternateContent>
              <mc:Choice Requires="wpg">
                <w:drawing>
                  <wp:inline distT="0" distB="0" distL="0" distR="0" wp14:anchorId="6951F12F" wp14:editId="155E8861">
                    <wp:extent cx="5971540" cy="929640"/>
                    <wp:effectExtent l="0" t="0" r="0" b="3810"/>
                    <wp:docPr id="331056360" name="Group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971540" cy="929640"/>
                              <a:chOff x="0" y="0"/>
                              <a:chExt cx="5971540" cy="929640"/>
                            </a:xfrm>
                          </wpg:grpSpPr>
                          <wps:wsp>
                            <wps:cNvPr id="348111414" name="Text Box 348111414">
                              <a:extLst>
                                <a:ext uri="{C183D7F6-B498-43B3-948B-1728B52AA6E4}">
                                  <adec:decorative xmlns:adec="http://schemas.microsoft.com/office/drawing/2017/decorative" val="1"/>
                                </a:ext>
                              </a:extLst>
                            </wps:cNvPr>
                            <wps:cNvSpPr txBox="1"/>
                            <wps:spPr>
                              <a:xfrm>
                                <a:off x="0" y="0"/>
                                <a:ext cx="5971540" cy="929640"/>
                              </a:xfrm>
                              <a:prstGeom prst="rect">
                                <a:avLst/>
                              </a:prstGeom>
                              <a:noFill/>
                              <a:ln w="6350">
                                <a:noFill/>
                              </a:ln>
                            </wps:spPr>
                            <wps:txbx>
                              <w:txbxContent>
                                <w:p w:rsidR="00C90167" w:rsidRPr="00581D6B" w:rsidRDefault="00C90167" w:rsidP="00EA29B4">
                                  <w:pPr>
                                    <w:pStyle w:val="EPRIDisclaimer"/>
                                    <w:ind w:left="1080" w:right="177"/>
                                    <w:rPr>
                                      <w:sz w:val="18"/>
                                      <w:szCs w:val="18"/>
                                    </w:rPr>
                                  </w:pPr>
                                  <w:r w:rsidRPr="00581D6B">
                                    <w:rPr>
                                      <w:b/>
                                      <w:bCs/>
                                      <w:sz w:val="18"/>
                                      <w:szCs w:val="18"/>
                                    </w:rPr>
                                    <w:t>NOTICE</w:t>
                                  </w:r>
                                  <w:r w:rsidRPr="00581D6B">
                                    <w:rPr>
                                      <w:sz w:val="18"/>
                                      <w:szCs w:val="18"/>
                                    </w:rPr>
                                    <w:t>: THIS REPORT CONTAINS PROPRIETARY INFORMATION THAT IS THE INTELLECTUAL PROPERTY OF EPRI. ACCORDINGLY, IT IS AVAILABLE ONLY UNDER LICENSE FROM EPRI AND MAY NOT BE REPRODUCED OR DISCLOSED, WHOLLY OR IN PART, BY ANY LICENSEE TO ANY OTHER PERSON OR ORGANIZATION WITHOUT EPRI’S PRIOR WRITTEN CONSENT, EXCEPT AS MAY BE ALLOWED UNDER THE TERMS AND CONDITIONS OF THE APPLICABLE LICENSE AGREEMENT WITH EPRI.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063498823" name="Picture 2063498823" descr="A black and white logo&#10;&#10;Description automatically generated"/>
                              <pic:cNvPicPr>
                                <a:picLocks noChangeAspect="1"/>
                              </pic:cNvPicPr>
                            </pic:nvPicPr>
                            <pic:blipFill rotWithShape="1">
                              <a:blip r:embed="rId19">
                                <a:extLst>
                                  <a:ext uri="{28A0092B-C50C-407E-A947-70E740481C1C}">
                                    <a14:useLocalDpi xmlns:a14="http://schemas.microsoft.com/office/drawing/2010/main" val="0"/>
                                  </a:ext>
                                </a:extLst>
                              </a:blip>
                              <a:srcRect t="54913"/>
                              <a:stretch/>
                            </pic:blipFill>
                            <pic:spPr bwMode="auto">
                              <a:xfrm>
                                <a:off x="36999" y="158566"/>
                                <a:ext cx="559435" cy="528320"/>
                              </a:xfrm>
                              <a:prstGeom prst="rect">
                                <a:avLst/>
                              </a:prstGeom>
                              <a:ln>
                                <a:noFill/>
                              </a:ln>
                              <a:extLst>
                                <a:ext uri="{53640926-AAD7-44D8-BBD7-CCE9431645EC}">
                                  <a14:shadowObscured xmlns:a14="http://schemas.microsoft.com/office/drawing/2010/main"/>
                                </a:ext>
                              </a:extLst>
                            </pic:spPr>
                          </pic:pic>
                          <wps:wsp>
                            <wps:cNvPr id="177533499" name="Straight Connector 177533499"/>
                            <wps:cNvCnPr/>
                            <wps:spPr>
                              <a:xfrm flipH="1">
                                <a:off x="687121" y="158566"/>
                                <a:ext cx="10616" cy="62898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w14:anchorId="6951F12F" id="_x0000_s1029" alt="&quot;&quot;" style="width:470.2pt;height:73.2pt;mso-position-horizontal-relative:char;mso-position-vertical-relative:line" coordsize="59715,9296"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">
                    <v:shape id="Text Box 348111414" o:spid="_x0000_s1030" type="#_x0000_t202" alt="&quot;&quot;" style="position:absolute;width:59715;height:9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" filled="f" stroked="f" strokeweight=".5pt">
                      <v:textbox>
                        <w:txbxContent>
                          <w:p w:rsidR="00C90167" w:rsidRPr="00581D6B" w:rsidRDefault="00C90167" w:rsidP="00EA29B4">
                            <w:pPr>
                              <w:pStyle w:val="EPRIDisclaimer"/>
                              <w:ind w:left="1080" w:right="177"/>
                              <w:rPr>
                                <w:sz w:val="18"/>
                                <w:szCs w:val="18"/>
                              </w:rPr>
                            </w:pPr>
                            <w:r w:rsidRPr="00581D6B">
                              <w:rPr>
                                <w:b/>
                                <w:bCs/>
                                <w:sz w:val="18"/>
                                <w:szCs w:val="18"/>
                              </w:rPr>
                              <w:t>NOTICE</w:t>
                            </w:r>
                            <w:r w:rsidRPr="00581D6B">
                              <w:rPr>
                                <w:sz w:val="18"/>
                                <w:szCs w:val="18"/>
                              </w:rPr>
                              <w:t>: THIS REPORT CONTAINS PROPRIETARY INFORMATION THAT IS THE INTELLECTUAL PROPERTY OF EPRI. ACCORDINGLY, IT IS AVAILABLE ONLY UNDER LICENSE FROM EPRI AND MAY NOT BE REPRODUCED OR DISCLOSED, WHOLLY OR IN PART, BY ANY LICENSEE TO ANY OTHER PERSON OR ORGANIZATION WITHOUT EPRI’S PRIOR WRITTEN CONSENT, EXCEPT AS MAY BE ALLOWED UNDER THE TERMS AND CONDITIONS OF THE APPLICABLE LICENSE AGREEMENT WITH EPRI.</w:t>
                            </w:r>
                          </w:p>
                        </w:txbxContent>
                      </v:textbox>
                    </v:shape>
                    <v:shape id="Picture 2063498823" o:spid="_x0000_s1031" type="#_x0000_t75" alt="A black and white logo&#10;&#10;Description automatically generated" style="position:absolute;left:369;top:1585;width:5595;height:5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">
                      <v:imagedata r:id="rId20" o:title="A black and white logo&#10;&#10;Description automatically generated" croptop="35988f"/>
                    </v:shape>
                    <v:line id="Straight Connector 177533499" o:spid="_x0000_s1032" style="position:absolute;flip:x;visibility:visible;mso-wrap-style:square" from="6871,1585" to="6977,7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" strokecolor="white [3212]" strokeweight="1pt">
                      <v:stroke joinstyle="miter"/>
                    </v:line>
                    <w10:anchorlock/>
                  </v:group>
                </w:pict>
              </mc:Fallback>
            </mc:AlternateContent>
          </w:r>
        </w:p>
        <w:p w:rsidR="00C90167" w:rsidRDefault="00C90167" w:rsidP="00DF2A7A">
          <w:pPr>
            <w:pStyle w:val="EPRINormal"/>
          </w:pPr>
        </w:p>
        <w:p w:rsidR="00E94D8F" w:rsidRDefault="00E94D8F"/>
      </w:docPartBody>
    </w:docPart>
    <w:docPart>
      <w:docPartPr>
        <w:name w:val="Part 810 Cover"/>
        <w:style w:val="EPRI Disclaimer"/>
        <w:category>
          <w:name w:val="Cover"/>
          <w:gallery w:val="autoTxt"/>
        </w:category>
        <w:behaviors>
          <w:behavior w:val="content"/>
        </w:behaviors>
        <w:guid w:val="{BE0E5C0A-6F82-408E-8CD8-D0E3D7A6C039}"/>
      </w:docPartPr>
      <w:docPartBody>
        <w:p w:rsidR="00C90167" w:rsidRDefault="00C90167" w:rsidP="00FA3987">
          <w:pPr>
            <w:pStyle w:val="EPRIDisclaimer"/>
            <w:ind w:right="0"/>
          </w:pPr>
          <w:r>
            <w:rPr>
              <w:noProof/>
            </w:rPr>
            <mc:AlternateContent>
              <mc:Choice Requires="wpg">
                <w:drawing>
                  <wp:inline distT="0" distB="0" distL="0" distR="0" wp14:anchorId="1E16AEA6" wp14:editId="790AFDCA">
                    <wp:extent cx="5946140" cy="1596235"/>
                    <wp:effectExtent l="0" t="0" r="16510" b="23495"/>
                    <wp:docPr id="43"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946140" cy="1596235"/>
                              <a:chOff x="0" y="0"/>
                              <a:chExt cx="5946140" cy="1596235"/>
                            </a:xfrm>
                          </wpg:grpSpPr>
                          <wps:wsp>
                            <wps:cNvPr id="44" name="Text Box 44"/>
                            <wps:cNvSpPr txBox="1"/>
                            <wps:spPr>
                              <a:xfrm>
                                <a:off x="0" y="0"/>
                                <a:ext cx="5946140" cy="1596235"/>
                              </a:xfrm>
                              <a:prstGeom prst="rect">
                                <a:avLst/>
                              </a:prstGeom>
                              <a:noFill/>
                              <a:ln w="6350">
                                <a:solidFill>
                                  <a:srgbClr val="2559FF"/>
                                </a:solidFill>
                              </a:ln>
                            </wps:spPr>
                            <wps:txbx>
                              <w:txbxContent>
                                <w:p w:rsidR="00C90167" w:rsidRPr="006234F5" w:rsidRDefault="00C90167" w:rsidP="00FA3987">
                                  <w:pPr>
                                    <w:pStyle w:val="BasicParagraph"/>
                                    <w:spacing w:before="60" w:after="60"/>
                                    <w:ind w:left="990" w:right="90" w:firstLine="8"/>
                                    <w:rPr>
                                      <w:rFonts w:asciiTheme="minorHAnsi" w:hAnsiTheme="minorHAnsi" w:cstheme="minorHAnsi"/>
                                      <w:sz w:val="16"/>
                                      <w:szCs w:val="16"/>
                                    </w:rPr>
                                  </w:pPr>
                                  <w:r w:rsidRPr="006234F5">
                                    <w:rPr>
                                      <w:rFonts w:asciiTheme="minorHAnsi" w:hAnsiTheme="minorHAnsi" w:cstheme="minorHAnsi"/>
                                      <w:sz w:val="16"/>
                                      <w:szCs w:val="16"/>
                                    </w:rPr>
                                    <w:t xml:space="preserve">For informational purposes, EPRI has self-classified this product as subject to U.S. export control restrictions under Part 810 of Title 10, Code of Federal Regulations (“Part 810”). </w:t>
                                  </w:r>
                                </w:p>
                                <w:p w:rsidR="00C90167" w:rsidRDefault="00C90167" w:rsidP="00FA3987">
                                  <w:pPr>
                                    <w:pStyle w:val="BasicParagraph"/>
                                    <w:tabs>
                                      <w:tab w:val="left" w:pos="810"/>
                                    </w:tabs>
                                    <w:spacing w:before="60"/>
                                    <w:ind w:left="990" w:right="90"/>
                                    <w:rPr>
                                      <w:rFonts w:asciiTheme="minorHAnsi" w:hAnsiTheme="minorHAnsi" w:cstheme="minorHAnsi"/>
                                      <w:sz w:val="16"/>
                                      <w:szCs w:val="16"/>
                                    </w:rPr>
                                  </w:pPr>
                                  <w:r w:rsidRPr="006234F5">
                                    <w:rPr>
                                      <w:rFonts w:asciiTheme="minorHAnsi" w:hAnsiTheme="minorHAnsi" w:cstheme="minorHAnsi"/>
                                      <w:sz w:val="16"/>
                                      <w:szCs w:val="16"/>
                                    </w:rPr>
                                    <w:t xml:space="preserve">Part 810 covers export control laws governing transfer or provision of nuclear technologies or assistance in applying technologies defined in them. The U.S. Government’s guidance for these regulations is available on the U.S. Department of </w:t>
                                  </w:r>
                                </w:p>
                                <w:p w:rsidR="00C90167" w:rsidRPr="006234F5" w:rsidRDefault="00C90167" w:rsidP="00FA3987">
                                  <w:pPr>
                                    <w:pStyle w:val="BasicParagraph"/>
                                    <w:tabs>
                                      <w:tab w:val="left" w:pos="810"/>
                                    </w:tabs>
                                    <w:spacing w:after="60"/>
                                    <w:ind w:left="90" w:right="90"/>
                                    <w:rPr>
                                      <w:rFonts w:asciiTheme="minorHAnsi" w:hAnsiTheme="minorHAnsi" w:cstheme="minorHAnsi"/>
                                      <w:sz w:val="16"/>
                                      <w:szCs w:val="16"/>
                                    </w:rPr>
                                  </w:pPr>
                                  <w:r w:rsidRPr="006234F5">
                                    <w:rPr>
                                      <w:rFonts w:asciiTheme="minorHAnsi" w:hAnsiTheme="minorHAnsi" w:cstheme="minorHAnsi"/>
                                      <w:sz w:val="16"/>
                                      <w:szCs w:val="16"/>
                                    </w:rPr>
                                    <w:t>Energy’s website at: https://nnsa.energy.gov.</w:t>
                                  </w:r>
                                </w:p>
                                <w:p w:rsidR="00C90167" w:rsidRPr="006234F5" w:rsidRDefault="00C90167" w:rsidP="00FA3987">
                                  <w:pPr>
                                    <w:pStyle w:val="BasicParagraph"/>
                                    <w:spacing w:before="60" w:after="60"/>
                                    <w:ind w:left="90" w:right="90"/>
                                    <w:rPr>
                                      <w:rFonts w:asciiTheme="minorHAnsi" w:hAnsiTheme="minorHAnsi" w:cstheme="minorHAnsi"/>
                                      <w:sz w:val="16"/>
                                      <w:szCs w:val="16"/>
                                    </w:rPr>
                                  </w:pPr>
                                  <w:r w:rsidRPr="006234F5">
                                    <w:rPr>
                                      <w:rFonts w:asciiTheme="minorHAnsi" w:hAnsiTheme="minorHAnsi" w:cstheme="minorHAnsi"/>
                                      <w:sz w:val="16"/>
                                      <w:szCs w:val="16"/>
                                    </w:rPr>
                                    <w:t>The potential penalties for violating U.S. export requirements include financial penalties; criminal conviction; and loss of the right to export and/or debarment from government contracts. It is your obligation to consult your company’s or your own legal counsel if you have questions about these obligations.</w:t>
                                  </w:r>
                                </w:p>
                                <w:p w:rsidR="00C90167" w:rsidRPr="006234F5" w:rsidRDefault="00C90167" w:rsidP="00FA3987">
                                  <w:pPr>
                                    <w:pStyle w:val="BasicParagraph"/>
                                    <w:spacing w:before="60" w:after="60"/>
                                    <w:ind w:left="90" w:right="90"/>
                                    <w:rPr>
                                      <w:sz w:val="16"/>
                                      <w:szCs w:val="16"/>
                                    </w:rPr>
                                  </w:pPr>
                                  <w:r w:rsidRPr="006234F5">
                                    <w:rPr>
                                      <w:rFonts w:asciiTheme="minorHAnsi" w:hAnsiTheme="minorHAnsi" w:cstheme="minorHAnsi"/>
                                      <w:sz w:val="16"/>
                                      <w:szCs w:val="16"/>
                                    </w:rPr>
                                    <w:t>See additional U.S. export control restrictions information on back cover.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45" name="Graphic 45"/>
                              <pic:cNvPicPr>
                                <a:picLocks noChangeAspect="1"/>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137424" y="105711"/>
                                <a:ext cx="494665" cy="533400"/>
                              </a:xfrm>
                              <a:prstGeom prst="rect">
                                <a:avLst/>
                              </a:prstGeom>
                            </pic:spPr>
                          </pic:pic>
                        </wpg:wgp>
                      </a:graphicData>
                    </a:graphic>
                  </wp:inline>
                </w:drawing>
              </mc:Choice>
              <mc:Fallback>
                <w:pict>
                  <v:group w14:anchorId="1E16AEA6" id="Group 2" o:spid="_x0000_s1033" alt="&quot;&quot;" style="width:468.2pt;height:125.7pt;mso-position-horizontal-relative:char;mso-position-vertical-relative:line" coordsize="59461,15962"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">
                    <v:shape id="Text Box 44" o:spid="_x0000_s1034" type="#_x0000_t202" style="position:absolute;width:59461;height:159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" filled="f" strokecolor="#2559ff" strokeweight=".5pt">
                      <v:textbox>
                        <w:txbxContent>
                          <w:p w:rsidR="00C90167" w:rsidRPr="006234F5" w:rsidRDefault="00C90167" w:rsidP="00FA3987">
                            <w:pPr>
                              <w:pStyle w:val="BasicParagraph"/>
                              <w:spacing w:before="60" w:after="60"/>
                              <w:ind w:left="990" w:right="90" w:firstLine="8"/>
                              <w:rPr>
                                <w:rFonts w:asciiTheme="minorHAnsi" w:hAnsiTheme="minorHAnsi" w:cstheme="minorHAnsi"/>
                                <w:sz w:val="16"/>
                                <w:szCs w:val="16"/>
                              </w:rPr>
                            </w:pPr>
                            <w:r w:rsidRPr="006234F5">
                              <w:rPr>
                                <w:rFonts w:asciiTheme="minorHAnsi" w:hAnsiTheme="minorHAnsi" w:cstheme="minorHAnsi"/>
                                <w:sz w:val="16"/>
                                <w:szCs w:val="16"/>
                              </w:rPr>
                              <w:t xml:space="preserve">For informational purposes, EPRI has self-classified this product as subject to U.S. export control restrictions under Part 810 of Title 10, Code of Federal Regulations (“Part 810”). </w:t>
                            </w:r>
                          </w:p>
                          <w:p w:rsidR="00C90167" w:rsidRDefault="00C90167" w:rsidP="00FA3987">
                            <w:pPr>
                              <w:pStyle w:val="BasicParagraph"/>
                              <w:tabs>
                                <w:tab w:val="left" w:pos="810"/>
                              </w:tabs>
                              <w:spacing w:before="60"/>
                              <w:ind w:left="990" w:right="90"/>
                              <w:rPr>
                                <w:rFonts w:asciiTheme="minorHAnsi" w:hAnsiTheme="minorHAnsi" w:cstheme="minorHAnsi"/>
                                <w:sz w:val="16"/>
                                <w:szCs w:val="16"/>
                              </w:rPr>
                            </w:pPr>
                            <w:r w:rsidRPr="006234F5">
                              <w:rPr>
                                <w:rFonts w:asciiTheme="minorHAnsi" w:hAnsiTheme="minorHAnsi" w:cstheme="minorHAnsi"/>
                                <w:sz w:val="16"/>
                                <w:szCs w:val="16"/>
                              </w:rPr>
                              <w:t xml:space="preserve">Part 810 covers export control laws governing transfer or provision of nuclear technologies or assistance in applying technologies defined in them. The U.S. Government’s guidance for these regulations is available on the U.S. Department of </w:t>
                            </w:r>
                          </w:p>
                          <w:p w:rsidR="00C90167" w:rsidRPr="006234F5" w:rsidRDefault="00C90167" w:rsidP="00FA3987">
                            <w:pPr>
                              <w:pStyle w:val="BasicParagraph"/>
                              <w:tabs>
                                <w:tab w:val="left" w:pos="810"/>
                              </w:tabs>
                              <w:spacing w:after="60"/>
                              <w:ind w:left="90" w:right="90"/>
                              <w:rPr>
                                <w:rFonts w:asciiTheme="minorHAnsi" w:hAnsiTheme="minorHAnsi" w:cstheme="minorHAnsi"/>
                                <w:sz w:val="16"/>
                                <w:szCs w:val="16"/>
                              </w:rPr>
                            </w:pPr>
                            <w:r w:rsidRPr="006234F5">
                              <w:rPr>
                                <w:rFonts w:asciiTheme="minorHAnsi" w:hAnsiTheme="minorHAnsi" w:cstheme="minorHAnsi"/>
                                <w:sz w:val="16"/>
                                <w:szCs w:val="16"/>
                              </w:rPr>
                              <w:t>Energy’s website at: https://nnsa.energy.gov.</w:t>
                            </w:r>
                          </w:p>
                          <w:p w:rsidR="00C90167" w:rsidRPr="006234F5" w:rsidRDefault="00C90167" w:rsidP="00FA3987">
                            <w:pPr>
                              <w:pStyle w:val="BasicParagraph"/>
                              <w:spacing w:before="60" w:after="60"/>
                              <w:ind w:left="90" w:right="90"/>
                              <w:rPr>
                                <w:rFonts w:asciiTheme="minorHAnsi" w:hAnsiTheme="minorHAnsi" w:cstheme="minorHAnsi"/>
                                <w:sz w:val="16"/>
                                <w:szCs w:val="16"/>
                              </w:rPr>
                            </w:pPr>
                            <w:r w:rsidRPr="006234F5">
                              <w:rPr>
                                <w:rFonts w:asciiTheme="minorHAnsi" w:hAnsiTheme="minorHAnsi" w:cstheme="minorHAnsi"/>
                                <w:sz w:val="16"/>
                                <w:szCs w:val="16"/>
                              </w:rPr>
                              <w:t>The potential penalties for violating U.S. export requirements include financial penalties; criminal conviction; and loss of the right to export and/or debarment from government contracts. It is your obligation to consult your company’s or your own legal counsel if you have questions about these obligations.</w:t>
                            </w:r>
                          </w:p>
                          <w:p w:rsidR="00C90167" w:rsidRPr="006234F5" w:rsidRDefault="00C90167" w:rsidP="00FA3987">
                            <w:pPr>
                              <w:pStyle w:val="BasicParagraph"/>
                              <w:spacing w:before="60" w:after="60"/>
                              <w:ind w:left="90" w:right="90"/>
                              <w:rPr>
                                <w:sz w:val="16"/>
                                <w:szCs w:val="16"/>
                              </w:rPr>
                            </w:pPr>
                            <w:r w:rsidRPr="006234F5">
                              <w:rPr>
                                <w:rFonts w:asciiTheme="minorHAnsi" w:hAnsiTheme="minorHAnsi" w:cstheme="minorHAnsi"/>
                                <w:sz w:val="16"/>
                                <w:szCs w:val="16"/>
                              </w:rPr>
                              <w:t>See additional U.S. export control restrictions information on back cover.</w:t>
                            </w:r>
                          </w:p>
                        </w:txbxContent>
                      </v:textbox>
                    </v:shape>
                    <v:shape id="Graphic 45" o:spid="_x0000_s1035" type="#_x0000_t75" style="position:absolute;left:1374;top:1057;width:4946;height:5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">
                      <v:imagedata r:id="rId23" o:title=""/>
                    </v:shape>
                    <w10:anchorlock/>
                  </v:group>
                </w:pict>
              </mc:Fallback>
            </mc:AlternateContent>
          </w:r>
        </w:p>
        <w:p w:rsidR="00E94D8F" w:rsidRDefault="00E94D8F"/>
      </w:docPartBody>
    </w:docPart>
    <w:docPart>
      <w:docPartPr>
        <w:name w:val="SW Manual Disclaimer Copyright"/>
        <w:style w:val="EPRI Disclaimer"/>
        <w:category>
          <w:name w:val="Disclaimers"/>
          <w:gallery w:val="autoTxt"/>
        </w:category>
        <w:behaviors>
          <w:behavior w:val="content"/>
        </w:behaviors>
        <w:guid w:val="{96430A23-704F-4469-8078-EC34F1A67C7A}"/>
      </w:docPartPr>
      <w:docPartBody>
        <w:p w:rsidR="00C672A1" w:rsidRPr="0047032F" w:rsidRDefault="00C672A1" w:rsidP="006B7F29">
          <w:pPr>
            <w:pStyle w:val="EPRIDisclaimer"/>
          </w:pPr>
          <w:r w:rsidRPr="0047032F">
            <w:t xml:space="preserve">Electric Power Research Institute, Inc. (“EPRI”) reserves all rights in the Program as delivered. The Program or any portion thereof may not be reproduced in any form whatsoever except as provided by license, without the consent of EPRI. </w:t>
          </w:r>
        </w:p>
        <w:p w:rsidR="00C672A1" w:rsidRPr="0047032F" w:rsidRDefault="00C672A1" w:rsidP="006B7F29">
          <w:pPr>
            <w:pStyle w:val="EPRIDisclaimer"/>
          </w:pPr>
          <w:r w:rsidRPr="0047032F">
            <w:t xml:space="preserve">A license under EPRI's rights in the Program can be obtained directly from EPRI. </w:t>
          </w:r>
        </w:p>
        <w:p w:rsidR="00C672A1" w:rsidRPr="0047032F" w:rsidRDefault="00C672A1" w:rsidP="006B7F29">
          <w:pPr>
            <w:pStyle w:val="EPRIDisclaimer"/>
          </w:pPr>
          <w:r w:rsidRPr="0047032F">
            <w:t xml:space="preserve">The embodiments of this Program and supporting materials may be independently available from Electric Power Software Center (EPSC) for an appropriate distribution fee. </w:t>
          </w:r>
        </w:p>
        <w:p w:rsidR="00C672A1" w:rsidRPr="0047032F" w:rsidRDefault="00C672A1" w:rsidP="006B7F29">
          <w:pPr>
            <w:pStyle w:val="EPRIDisclaimer"/>
            <w:spacing w:before="0" w:after="0"/>
            <w:jc w:val="center"/>
            <w:rPr>
              <w:caps w:val="0"/>
            </w:rPr>
          </w:pPr>
          <w:r w:rsidRPr="0047032F">
            <w:t>Electric Power Software Center (EPSC)</w:t>
          </w:r>
          <w:r w:rsidRPr="0047032F">
            <w:br/>
          </w:r>
          <w:r w:rsidRPr="0047032F">
            <w:rPr>
              <w:caps w:val="0"/>
            </w:rPr>
            <w:t>1300 West W.T. Harris Blvd.</w:t>
          </w:r>
          <w:r w:rsidRPr="0047032F">
            <w:rPr>
              <w:caps w:val="0"/>
            </w:rPr>
            <w:br/>
            <w:t>Charlotte, NC 28262</w:t>
          </w:r>
        </w:p>
        <w:p w:rsidR="00C672A1" w:rsidRPr="0047032F" w:rsidRDefault="00C672A1" w:rsidP="006B7F29">
          <w:pPr>
            <w:pStyle w:val="EPRIDisclaimer"/>
          </w:pPr>
          <w:r w:rsidRPr="0047032F">
            <w:t xml:space="preserve">THIS NOTICE MAY NOT BE REMOVED FROM THE PROGRAM BY ANY USER THEREOF. </w:t>
          </w:r>
        </w:p>
        <w:p w:rsidR="00C672A1" w:rsidRPr="0047032F" w:rsidRDefault="00C672A1" w:rsidP="006B7F29">
          <w:pPr>
            <w:pStyle w:val="EPRIDisclaimer"/>
          </w:pPr>
          <w:r w:rsidRPr="0047032F">
            <w:t xml:space="preserve">NEITHER EPRI, ANY MEMBER OF EPRI, the organization(s) below, NOR ANY PERSON ACTING ON BEHALF OF any of THEM: </w:t>
          </w:r>
        </w:p>
        <w:p w:rsidR="00C672A1" w:rsidRPr="0047032F" w:rsidRDefault="00C672A1" w:rsidP="006B7F29">
          <w:pPr>
            <w:pStyle w:val="EPRIDisclaimer"/>
            <w:spacing w:before="0" w:after="0"/>
            <w:ind w:left="907" w:hanging="360"/>
          </w:pPr>
          <w:r w:rsidRPr="0047032F">
            <w:t>1.</w:t>
          </w:r>
          <w:r w:rsidRPr="0047032F">
            <w:tab/>
            <w:t>MAKES ANY WARRANTY OR REPRESENTATION WHATSOEVER, EXPRESS OR IMPLIED, INCLUDING ANY WARRANTY OF MERCHANTABILITY OR FITNESS OF ANY PURPOSE WITH RESPECT TO THE PROGRAM ; OR</w:t>
          </w:r>
        </w:p>
        <w:p w:rsidR="00C672A1" w:rsidRPr="0047032F" w:rsidRDefault="00C672A1" w:rsidP="006B7F29">
          <w:pPr>
            <w:pStyle w:val="EPRIDisclaimer"/>
            <w:spacing w:before="0" w:after="0"/>
            <w:ind w:left="907" w:hanging="360"/>
          </w:pPr>
          <w:r w:rsidRPr="0047032F">
            <w:t>2.</w:t>
          </w:r>
          <w:r w:rsidRPr="0047032F">
            <w:tab/>
            <w:t xml:space="preserve">ASSUMES ANY LIABILITY WHATSOEVER WITH RESPECT TO ANY USE OF THE PROGRAM OR ANY PORTION THEREOF OR WITH RESPECT TO ANY DAMAGES WHICH MAY RESULT FROM SUCH USE. </w:t>
          </w:r>
        </w:p>
        <w:p w:rsidR="00C672A1" w:rsidRPr="0047032F" w:rsidRDefault="00C672A1" w:rsidP="006B7F29">
          <w:pPr>
            <w:pStyle w:val="EPRIDisclaimer"/>
          </w:pPr>
          <w:r w:rsidRPr="0047032F">
            <w:t>RESTRICTED RIGHTS LEGEND: USE, DUPLICATION, OR DISCLOSURE BY THE UNITED STATES FEDERAL GOVERNMENT OF THE RIGHTS IN TECHNICAL DATA AND COMPUTER SOFTWARE CLAUSE IN FAR 52.227-14, ALTERNATE III IS SUBJECT TO RESTRICTION AS SET FORTH IN PARAGRAPH (3) (g) (i), WITH THE EXCEPTION OF PARAGRAPH (3) (g) (i) (4) (b).</w:t>
          </w:r>
        </w:p>
        <w:p w:rsidR="00C672A1" w:rsidRPr="0047032F" w:rsidRDefault="00C672A1" w:rsidP="006B7F29">
          <w:pPr>
            <w:pStyle w:val="EPRIDisclaimer"/>
          </w:pPr>
          <w:r w:rsidRPr="0047032F">
            <w:t xml:space="preserve">Reference herein to any specific commercial product, process, or service by its trade name, trademark, manufacturer, or otherwise, does not necessarily constitute or imply its endorsement, recommendation, or favoring by EPRI. </w:t>
          </w:r>
        </w:p>
        <w:p w:rsidR="00C672A1" w:rsidRPr="0047032F" w:rsidRDefault="00C672A1" w:rsidP="006B7F29">
          <w:pPr>
            <w:pStyle w:val="EPRIDisclaimer"/>
          </w:pPr>
          <w:r w:rsidRPr="0047032F">
            <w:t>The following organization(s), under contract to EPRI, prepared this report:</w:t>
          </w:r>
        </w:p>
        <w:p w:rsidR="00C672A1" w:rsidRPr="0047032F" w:rsidRDefault="00C672A1" w:rsidP="006B7F29">
          <w:pPr>
            <w:pStyle w:val="EPRIDisclaimerInsert"/>
          </w:pPr>
          <w:r w:rsidRPr="0047032F">
            <w:fldChar w:fldCharType="begin">
              <w:ffData>
                <w:name w:val="Text26"/>
                <w:enabled/>
                <w:calcOnExit w:val="0"/>
                <w:textInput>
                  <w:default w:val="Name of Company"/>
                </w:textInput>
              </w:ffData>
            </w:fldChar>
          </w:r>
          <w:r w:rsidRPr="0047032F">
            <w:instrText xml:space="preserve"> FORMTEXT </w:instrText>
          </w:r>
          <w:r w:rsidRPr="0047032F">
            <w:fldChar w:fldCharType="separate"/>
          </w:r>
          <w:r>
            <w:rPr>
              <w:noProof/>
            </w:rPr>
            <w:t>Name of Company</w:t>
          </w:r>
          <w:r w:rsidRPr="0047032F">
            <w:fldChar w:fldCharType="end"/>
          </w:r>
          <w:r w:rsidRPr="0047032F">
            <w:t xml:space="preserve"> </w:t>
          </w:r>
        </w:p>
        <w:p w:rsidR="00C672A1" w:rsidRPr="0047032F" w:rsidRDefault="00C672A1" w:rsidP="006B7F29">
          <w:pPr>
            <w:pStyle w:val="EPRIDisclaimerInsert"/>
          </w:pPr>
          <w:r w:rsidRPr="0047032F">
            <w:t>OR</w:t>
          </w:r>
        </w:p>
        <w:p w:rsidR="00C672A1" w:rsidRPr="0047032F" w:rsidRDefault="00C672A1" w:rsidP="006B7F29">
          <w:pPr>
            <w:pStyle w:val="EPRIDisclaimerInsert"/>
          </w:pPr>
          <w:r w:rsidRPr="0047032F">
            <w:t>EPRI PREPARED THIS REPORT.</w:t>
          </w:r>
        </w:p>
        <w:p w:rsidR="00BB62C7" w:rsidRDefault="00BB62C7"/>
      </w:docPartBody>
    </w:docPart>
    <w:docPart>
      <w:docPartPr>
        <w:name w:val="000C24152CAB4218BBA526A025D7B123"/>
        <w:category>
          <w:name w:val="General"/>
          <w:gallery w:val="placeholder"/>
        </w:category>
        <w:types>
          <w:type w:val="bbPlcHdr"/>
        </w:types>
        <w:behaviors>
          <w:behavior w:val="content"/>
        </w:behaviors>
        <w:guid w:val="{FF565252-DAF0-41D3-BE89-70B876627867}"/>
      </w:docPartPr>
      <w:docPartBody>
        <w:p w:rsidR="006A4024" w:rsidRDefault="00BB62C7" w:rsidP="00BB62C7">
          <w:pPr>
            <w:pStyle w:val="000C24152CAB4218BBA526A025D7B123"/>
          </w:pPr>
          <w:r w:rsidRPr="00CF7CA7">
            <w:rPr>
              <w:rStyle w:val="PlaceholderText"/>
            </w:rPr>
            <w:t>[Subject]</w:t>
          </w:r>
        </w:p>
      </w:docPartBody>
    </w:docPart>
    <w:docPart>
      <w:docPartPr>
        <w:name w:val="SW Manual Disclaimer Licensable"/>
        <w:style w:val="EPRI Disclaimer"/>
        <w:category>
          <w:name w:val="Disclaimers"/>
          <w:gallery w:val="autoTxt"/>
        </w:category>
        <w:behaviors>
          <w:behavior w:val="content"/>
        </w:behaviors>
        <w:guid w:val="{0E697CB0-1D12-4707-A609-17E354805DAF}"/>
      </w:docPartPr>
      <w:docPartBody>
        <w:p w:rsidR="004F0BBA" w:rsidRPr="0047032F" w:rsidRDefault="004F0BBA" w:rsidP="006B7F29">
          <w:pPr>
            <w:pStyle w:val="EPRIDisclaimer"/>
          </w:pPr>
          <w:r w:rsidRPr="0047032F">
            <w:t xml:space="preserve">Electric Power Research Institute, Inc. (“EPRI”) reserves all rights in the Program as delivered. The Program or any portion thereof may not be reproduced in any form whatsoever except as provided by license, without the consent of EPRI. </w:t>
          </w:r>
        </w:p>
        <w:p w:rsidR="004F0BBA" w:rsidRPr="0047032F" w:rsidRDefault="004F0BBA" w:rsidP="006B7F29">
          <w:pPr>
            <w:pStyle w:val="EPRIDisclaimer"/>
          </w:pPr>
          <w:r w:rsidRPr="0047032F">
            <w:t xml:space="preserve">A license under EPRI's rights in the Program can be obtained directly from EPRI. </w:t>
          </w:r>
        </w:p>
        <w:p w:rsidR="004F0BBA" w:rsidRPr="0047032F" w:rsidRDefault="004F0BBA" w:rsidP="006B7F29">
          <w:pPr>
            <w:pStyle w:val="EPRIDisclaimer"/>
          </w:pPr>
          <w:r w:rsidRPr="0047032F">
            <w:t xml:space="preserve">The embodiments of this Program and supporting materials may be independently available from Electric Power Software Center (EPSC) for an appropriate distribution fee. </w:t>
          </w:r>
        </w:p>
        <w:p w:rsidR="004F0BBA" w:rsidRPr="0047032F" w:rsidRDefault="004F0BBA" w:rsidP="006B7F29">
          <w:pPr>
            <w:pStyle w:val="EPRIDisclaimer"/>
            <w:spacing w:before="0" w:after="0"/>
            <w:jc w:val="center"/>
            <w:rPr>
              <w:caps w:val="0"/>
            </w:rPr>
          </w:pPr>
          <w:r w:rsidRPr="0047032F">
            <w:t>Electric Power Software Center (EPSC)</w:t>
          </w:r>
          <w:r w:rsidRPr="0047032F">
            <w:br/>
          </w:r>
          <w:r w:rsidRPr="0047032F">
            <w:rPr>
              <w:caps w:val="0"/>
            </w:rPr>
            <w:t>1300 West W.T. Harris Blvd.</w:t>
          </w:r>
          <w:r w:rsidRPr="0047032F">
            <w:rPr>
              <w:caps w:val="0"/>
            </w:rPr>
            <w:br/>
            <w:t>Charlotte, NC 28262</w:t>
          </w:r>
        </w:p>
        <w:p w:rsidR="004F0BBA" w:rsidRPr="0047032F" w:rsidRDefault="004F0BBA" w:rsidP="006B7F29">
          <w:pPr>
            <w:pStyle w:val="EPRIDisclaimer"/>
          </w:pPr>
          <w:r w:rsidRPr="0047032F">
            <w:t xml:space="preserve">THIS NOTICE MAY NOT BE REMOVED FROM THE PROGRAM BY ANY USER THEREOF. </w:t>
          </w:r>
        </w:p>
        <w:p w:rsidR="004F0BBA" w:rsidRPr="0047032F" w:rsidRDefault="004F0BBA" w:rsidP="006B7F29">
          <w:pPr>
            <w:pStyle w:val="EPRIDisclaimer"/>
          </w:pPr>
          <w:r w:rsidRPr="0047032F">
            <w:t xml:space="preserve">NEITHER EPRI, ANY MEMBER OF EPRI, the organization(s) below, NOR ANY PERSON ACTING ON BEHALF OF any of THEM: </w:t>
          </w:r>
        </w:p>
        <w:p w:rsidR="004F0BBA" w:rsidRPr="0047032F" w:rsidRDefault="004F0BBA" w:rsidP="006B7F29">
          <w:pPr>
            <w:pStyle w:val="EPRIDisclaimer"/>
            <w:spacing w:before="0" w:after="0"/>
            <w:ind w:left="907" w:hanging="360"/>
          </w:pPr>
          <w:r w:rsidRPr="0047032F">
            <w:t>1.</w:t>
          </w:r>
          <w:r w:rsidRPr="0047032F">
            <w:tab/>
            <w:t>MAKES ANY WARRANTY OR REPRESENTATION WHATSOEVER, EXPRESS OR IMPLIED, INCLUDING ANY WARRANTY OF MERCHANTABILITY OR FITNESS OF ANY PURPOSE WITH RESPECT TO THE PROGRAM ; OR</w:t>
          </w:r>
        </w:p>
        <w:p w:rsidR="004F0BBA" w:rsidRPr="0047032F" w:rsidRDefault="004F0BBA" w:rsidP="006B7F29">
          <w:pPr>
            <w:pStyle w:val="EPRIDisclaimer"/>
            <w:spacing w:before="0" w:after="0"/>
            <w:ind w:left="907" w:hanging="360"/>
          </w:pPr>
          <w:r w:rsidRPr="0047032F">
            <w:t>2.</w:t>
          </w:r>
          <w:r w:rsidRPr="0047032F">
            <w:tab/>
            <w:t xml:space="preserve">ASSUMES ANY LIABILITY WHATSOEVER WITH RESPECT TO ANY USE OF THE PROGRAM OR ANY PORTION THEREOF OR WITH RESPECT TO ANY DAMAGES WHICH MAY RESULT FROM SUCH USE. </w:t>
          </w:r>
        </w:p>
        <w:p w:rsidR="004F0BBA" w:rsidRPr="0047032F" w:rsidRDefault="004F0BBA" w:rsidP="006B7F29">
          <w:pPr>
            <w:pStyle w:val="EPRIDisclaimer"/>
          </w:pPr>
          <w:r w:rsidRPr="0047032F">
            <w:t>RESTRICTED RIGHTS LEGEND: USE, DUPLICATION, OR DISCLOSURE BY THE UNITED STATES FEDERAL GOVERNMENT OF THE RIGHTS IN TECHNICAL DATA AND COMPUTER SOFTWARE CLAUSE IN FAR 52.227-14, ALTERNATE III IS SUBJECT TO RESTRICTION AS SET FORTH IN PARAGRAPH (3) (g) (i), WITH THE EXCEPTION OF PARAGRAPH (3) (g) (i) (4) (b).</w:t>
          </w:r>
        </w:p>
        <w:p w:rsidR="004F0BBA" w:rsidRPr="0047032F" w:rsidRDefault="004F0BBA" w:rsidP="006B7F29">
          <w:pPr>
            <w:pStyle w:val="EPRIDisclaimer"/>
          </w:pPr>
          <w:r w:rsidRPr="0047032F">
            <w:t xml:space="preserve">Reference herein to any specific commercial product, process, or service by its trade name, trademark, manufacturer, or otherwise, does not necessarily constitute or imply its endorsement, recommendation, or favoring by EPRI. </w:t>
          </w:r>
        </w:p>
        <w:p w:rsidR="004F0BBA" w:rsidRPr="0047032F" w:rsidRDefault="004F0BBA" w:rsidP="006B7F29">
          <w:pPr>
            <w:pStyle w:val="EPRIDisclaimer"/>
          </w:pPr>
          <w:r w:rsidRPr="0047032F">
            <w:t>The following organization(s), under contract to EPRI, prepared this report:</w:t>
          </w:r>
        </w:p>
        <w:p w:rsidR="004F0BBA" w:rsidRPr="0047032F" w:rsidRDefault="004F0BBA" w:rsidP="006B7F29">
          <w:pPr>
            <w:pStyle w:val="EPRIDisclaimerInsert"/>
          </w:pPr>
          <w:r w:rsidRPr="0047032F">
            <w:fldChar w:fldCharType="begin">
              <w:ffData>
                <w:name w:val="Text26"/>
                <w:enabled/>
                <w:calcOnExit w:val="0"/>
                <w:textInput>
                  <w:default w:val="Name of Company"/>
                </w:textInput>
              </w:ffData>
            </w:fldChar>
          </w:r>
          <w:r w:rsidRPr="0047032F">
            <w:instrText xml:space="preserve"> FORMTEXT </w:instrText>
          </w:r>
          <w:r w:rsidRPr="0047032F">
            <w:fldChar w:fldCharType="separate"/>
          </w:r>
          <w:r>
            <w:rPr>
              <w:noProof/>
            </w:rPr>
            <w:t>Name of Company</w:t>
          </w:r>
          <w:r w:rsidRPr="0047032F">
            <w:fldChar w:fldCharType="end"/>
          </w:r>
          <w:r w:rsidRPr="0047032F">
            <w:t xml:space="preserve"> </w:t>
          </w:r>
        </w:p>
        <w:p w:rsidR="004F0BBA" w:rsidRPr="0047032F" w:rsidRDefault="004F0BBA" w:rsidP="006B7F29">
          <w:pPr>
            <w:pStyle w:val="EPRIDisclaimerInsert"/>
          </w:pPr>
          <w:r w:rsidRPr="0047032F">
            <w:t>OR</w:t>
          </w:r>
        </w:p>
        <w:p w:rsidR="004F0BBA" w:rsidRPr="0047032F" w:rsidRDefault="004F0BBA" w:rsidP="006B7F29">
          <w:pPr>
            <w:pStyle w:val="EPRIDisclaimerInsert"/>
          </w:pPr>
          <w:r w:rsidRPr="0047032F">
            <w:t>EPRI PREPARED THIS REPORT.</w:t>
          </w:r>
        </w:p>
        <w:p w:rsidR="004F0BBA" w:rsidRPr="0047032F" w:rsidRDefault="004F0BBA" w:rsidP="00D07204">
          <w:pPr>
            <w:pStyle w:val="EPRIDisclaimerInsert"/>
            <w:spacing w:after="0"/>
          </w:pPr>
        </w:p>
        <w:p w:rsidR="004F0BBA" w:rsidRDefault="004F0BBA" w:rsidP="00D07204">
          <w:pPr>
            <w:pStyle w:val="EPRIDisclaimer"/>
            <w:pBdr>
              <w:top w:val="single" w:sz="4" w:space="1" w:color="auto"/>
              <w:left w:val="single" w:sz="4" w:space="4" w:color="auto"/>
              <w:bottom w:val="single" w:sz="4" w:space="1" w:color="auto"/>
              <w:right w:val="single" w:sz="4" w:space="4" w:color="auto"/>
            </w:pBdr>
            <w:spacing w:before="0" w:after="0"/>
            <w:ind w:left="2340" w:right="1440" w:hanging="900"/>
          </w:pPr>
          <w:r w:rsidRPr="0047032F">
            <w:rPr>
              <w:b/>
            </w:rPr>
            <w:t>NOTICE:</w:t>
          </w:r>
          <w:r w:rsidRPr="0047032F">
            <w:rPr>
              <w:b/>
              <w:sz w:val="24"/>
            </w:rPr>
            <w:tab/>
          </w:r>
          <w:r w:rsidRPr="0047032F">
            <w:t>THIS REPORT CONTAINS PROPRIETARY INFORMATION THAT IS THE INTELLECTUAL PROPERTY OF EPRI, ACCORDINGLY, IT IS AVAILABLE ONLY UNDER LICENSE FROM EPRI AND MAY NOT BE REPRODUCED OR DISCLOSED, WHOLLY OR IN PART, BY ANY LICENSEE TO ANY OTHER PERSON OR ORGANIZATION.</w:t>
          </w:r>
        </w:p>
        <w:p w:rsidR="00962B17" w:rsidRDefault="00962B17"/>
      </w:docPartBody>
    </w:docPart>
    <w:docPart>
      <w:docPartPr>
        <w:name w:val="Title Page"/>
        <w:style w:val="EPRI Project Manager"/>
        <w:category>
          <w:name w:val="Title Page"/>
          <w:gallery w:val="autoTxt"/>
        </w:category>
        <w:behaviors>
          <w:behavior w:val="content"/>
        </w:behaviors>
        <w:guid w:val="{4CA49858-F5D4-4933-8C26-8DE3F39ACCE7}"/>
      </w:docPartPr>
      <w:docPartBody>
        <w:p w:rsidR="00117B0E" w:rsidRPr="00A807DF" w:rsidRDefault="00117B0E" w:rsidP="00A75F09">
          <w:pPr>
            <w:pStyle w:val="EPRIProjectManager"/>
          </w:pPr>
          <w:r>
            <w:t>Software Manual</w:t>
          </w:r>
          <w:r w:rsidRPr="00A807DF">
            <w:t xml:space="preserve">, Month </w:t>
          </w:r>
          <w:r>
            <w:t>2026</w:t>
          </w:r>
        </w:p>
        <w:p w:rsidR="00117B0E" w:rsidRPr="00D63B12" w:rsidRDefault="00117B0E" w:rsidP="00A75F09">
          <w:pPr>
            <w:pStyle w:val="EPRIProjectManager"/>
            <w:spacing w:after="600"/>
            <w:rPr>
              <w:b/>
              <w:bCs/>
            </w:rPr>
          </w:pPr>
          <w:r w:rsidRPr="00A807DF">
            <w:t>EPRI Project Manager</w:t>
          </w:r>
          <w:r w:rsidRPr="00A807DF">
            <w:br/>
          </w:r>
          <w:r w:rsidRPr="00A807DF">
            <w:rPr>
              <w:b/>
              <w:bCs/>
            </w:rPr>
            <w:t>Type first initial and last name here</w:t>
          </w:r>
        </w:p>
        <w:p w:rsidR="006E6FEA" w:rsidRDefault="006E6FEA"/>
      </w:docPartBody>
    </w:docPart>
    <w:docPart>
      <w:docPartPr>
        <w:name w:val="Title Page CoSponsor CEC"/>
        <w:style w:val="EPRI Project Manager"/>
        <w:category>
          <w:name w:val="Title Page"/>
          <w:gallery w:val="autoTxt"/>
        </w:category>
        <w:behaviors>
          <w:behavior w:val="content"/>
        </w:behaviors>
        <w:guid w:val="{266E87E4-0D8E-4EA1-8CCD-7532306C5042}"/>
      </w:docPartPr>
      <w:docPartBody>
        <w:p w:rsidR="00117B0E" w:rsidRDefault="00117B0E" w:rsidP="00F8357B">
          <w:pPr>
            <w:pStyle w:val="EPRIProjectManager"/>
          </w:pPr>
          <w:r>
            <w:t>Software Manual</w:t>
          </w:r>
          <w:r w:rsidRPr="00A807DF">
            <w:t>, Month 202</w:t>
          </w:r>
          <w:r>
            <w:t>6</w:t>
          </w:r>
        </w:p>
        <w:p w:rsidR="00117B0E" w:rsidRDefault="00117B0E" w:rsidP="00F8357B">
          <w:pPr>
            <w:pStyle w:val="EPRIProjectManager"/>
          </w:pPr>
          <w:r w:rsidRPr="006406C8">
            <w:rPr>
              <w:b/>
              <w:bCs/>
            </w:rPr>
            <w:t>Public Interest Energy Research Program (PIER)</w:t>
          </w:r>
          <w:r w:rsidRPr="006406C8">
            <w:rPr>
              <w:b/>
              <w:bCs/>
            </w:rPr>
            <w:br/>
            <w:t>California Energy Commission</w:t>
          </w:r>
          <w:r>
            <w:br/>
            <w:t>1516 Ninth Street</w:t>
          </w:r>
          <w:r>
            <w:br/>
            <w:t>Sacramento, CA 95814</w:t>
          </w:r>
        </w:p>
        <w:p w:rsidR="00117B0E" w:rsidRDefault="00117B0E" w:rsidP="00F8357B">
          <w:pPr>
            <w:pStyle w:val="EPRIProjectManager"/>
          </w:pPr>
          <w:r>
            <w:t>PIER</w:t>
          </w:r>
          <w:r w:rsidRPr="006406C8">
            <w:t xml:space="preserve"> Project Manager</w:t>
          </w:r>
          <w:r>
            <w:br/>
          </w:r>
          <w:r w:rsidRPr="006406C8">
            <w:rPr>
              <w:b/>
              <w:bCs/>
            </w:rPr>
            <w:t>Type first initial and last name here</w:t>
          </w:r>
        </w:p>
        <w:p w:rsidR="00117B0E" w:rsidRPr="00A807DF" w:rsidRDefault="00117B0E" w:rsidP="00F8357B">
          <w:pPr>
            <w:pStyle w:val="EPRIProjectManager"/>
          </w:pPr>
          <w:r w:rsidRPr="006406C8">
            <w:rPr>
              <w:b/>
              <w:bCs/>
            </w:rPr>
            <w:t>EPRI</w:t>
          </w:r>
          <w:r>
            <w:br/>
            <w:t>3420 Hillview Avenue</w:t>
          </w:r>
          <w:r>
            <w:br/>
            <w:t>Palo Alto, CA 94304</w:t>
          </w:r>
        </w:p>
        <w:p w:rsidR="00117B0E" w:rsidRPr="006406C8" w:rsidRDefault="00117B0E" w:rsidP="00F8357B">
          <w:pPr>
            <w:pStyle w:val="EPRIProjectManager"/>
            <w:spacing w:after="600"/>
            <w:rPr>
              <w:b/>
              <w:bCs/>
            </w:rPr>
          </w:pPr>
          <w:r w:rsidRPr="00A807DF">
            <w:t>EPRI Project Manager</w:t>
          </w:r>
          <w:r w:rsidRPr="00A807DF">
            <w:br/>
          </w:r>
          <w:r w:rsidRPr="00A807DF">
            <w:rPr>
              <w:b/>
              <w:bCs/>
            </w:rPr>
            <w:t>Type first initial and last name here</w:t>
          </w:r>
        </w:p>
        <w:p w:rsidR="006E6FEA" w:rsidRDefault="006E6FEA"/>
      </w:docPartBody>
    </w:docPart>
    <w:docPart>
      <w:docPartPr>
        <w:name w:val="Title Page Nuclear Non-NQA"/>
        <w:style w:val="EPRI Project Manager"/>
        <w:category>
          <w:name w:val="Title Page"/>
          <w:gallery w:val="autoTxt"/>
        </w:category>
        <w:behaviors>
          <w:behavior w:val="content"/>
        </w:behaviors>
        <w:guid w:val="{641225E5-0AD3-47E4-975F-C195E5281D72}"/>
      </w:docPartPr>
      <w:docPartBody>
        <w:p w:rsidR="00117B0E" w:rsidRPr="00A807DF" w:rsidRDefault="00117B0E" w:rsidP="00F8357B">
          <w:pPr>
            <w:pStyle w:val="EPRIProjectManager"/>
          </w:pPr>
          <w:r>
            <w:t>Software Manual</w:t>
          </w:r>
          <w:r w:rsidRPr="00A807DF">
            <w:t>, Month 202</w:t>
          </w:r>
          <w:r>
            <w:t>6</w:t>
          </w:r>
        </w:p>
        <w:p w:rsidR="00117B0E" w:rsidRDefault="00117B0E" w:rsidP="00F8357B">
          <w:pPr>
            <w:pStyle w:val="EPRIProjectManager"/>
            <w:spacing w:after="600"/>
            <w:rPr>
              <w:b/>
              <w:bCs/>
            </w:rPr>
          </w:pPr>
          <w:r w:rsidRPr="00A807DF">
            <w:t>EPRI Project Manager</w:t>
          </w:r>
          <w:r w:rsidRPr="00A807DF">
            <w:br/>
          </w:r>
          <w:r w:rsidRPr="00A807DF">
            <w:rPr>
              <w:b/>
              <w:bCs/>
            </w:rPr>
            <w:t>Type first initial and last name here</w:t>
          </w:r>
        </w:p>
        <w:tbl>
          <w:tblPr>
            <w:tblW w:w="0" w:type="auto"/>
            <w:tblInd w:w="4857" w:type="dxa"/>
            <w:tblBorders>
              <w:top w:val="single" w:sz="2" w:space="0" w:color="2559FF"/>
              <w:left w:val="single" w:sz="2" w:space="0" w:color="2559FF"/>
              <w:bottom w:val="single" w:sz="2" w:space="0" w:color="2559FF"/>
              <w:right w:val="single" w:sz="2" w:space="0" w:color="2559FF"/>
            </w:tblBorders>
            <w:tblLook w:val="04A0" w:firstRow="1" w:lastRow="0" w:firstColumn="1" w:lastColumn="0" w:noHBand="0" w:noVBand="1"/>
          </w:tblPr>
          <w:tblGrid>
            <w:gridCol w:w="3261"/>
            <w:gridCol w:w="1236"/>
          </w:tblGrid>
          <w:tr w:rsidR="00117B0E" w:rsidTr="009B0BA5">
            <w:trPr>
              <w:trHeight w:val="1075"/>
            </w:trPr>
            <w:tc>
              <w:tcPr>
                <w:tcW w:w="3960" w:type="dxa"/>
                <w:vAlign w:val="center"/>
              </w:tcPr>
              <w:p w:rsidR="00117B0E" w:rsidRDefault="00117B0E" w:rsidP="00692B46">
                <w:pPr>
                  <w:pStyle w:val="EPRINormal"/>
                  <w:spacing w:after="120"/>
                </w:pPr>
                <w:r>
                  <w:t>All or a portion of the requirements of the EPRI Nuclear Quality Assurance Program apply to this product.</w:t>
                </w:r>
              </w:p>
            </w:tc>
            <w:tc>
              <w:tcPr>
                <w:tcW w:w="1260" w:type="dxa"/>
                <w:vAlign w:val="center"/>
              </w:tcPr>
              <w:p w:rsidR="00117B0E" w:rsidRDefault="00117B0E" w:rsidP="00692B46">
                <w:pPr>
                  <w:pStyle w:val="EPRINormal"/>
                  <w:spacing w:before="0" w:after="0"/>
                  <w:jc w:val="center"/>
                </w:pPr>
                <w:r>
                  <w:rPr>
                    <w:noProof/>
                  </w:rPr>
                  <w:drawing>
                    <wp:inline distT="0" distB="0" distL="0" distR="0" wp14:anchorId="3FE3041A" wp14:editId="03212607">
                      <wp:extent cx="612140" cy="401955"/>
                      <wp:effectExtent l="0" t="0" r="0" b="0"/>
                      <wp:docPr id="48"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6">
                                <a:extLst>
                                  <a:ext uri="{C183D7F6-B498-43B3-948B-1728B52AA6E4}">
                                    <adec:decorative xmlns:adec="http://schemas.microsoft.com/office/drawing/2017/decorative" val="1"/>
                                  </a:ext>
                                </a:extLst>
                              </pic:cNvPr>
                              <pic:cNvPicPr/>
                            </pic:nvPicPr>
                            <pic:blipFill>
                              <a:blip r:embed="rId24">
                                <a:extLst>
                                  <a:ext uri="{28A0092B-C50C-407E-A947-70E740481C1C}">
                                    <a14:useLocalDpi xmlns:a14="http://schemas.microsoft.com/office/drawing/2010/main" val="0"/>
                                  </a:ext>
                                </a:extLst>
                              </a:blip>
                              <a:stretch>
                                <a:fillRect/>
                              </a:stretch>
                            </pic:blipFill>
                            <pic:spPr>
                              <a:xfrm>
                                <a:off x="0" y="0"/>
                                <a:ext cx="612140" cy="401955"/>
                              </a:xfrm>
                              <a:prstGeom prst="rect">
                                <a:avLst/>
                              </a:prstGeom>
                            </pic:spPr>
                          </pic:pic>
                        </a:graphicData>
                      </a:graphic>
                    </wp:inline>
                  </w:drawing>
                </w:r>
              </w:p>
            </w:tc>
          </w:tr>
        </w:tbl>
        <w:p w:rsidR="00117B0E" w:rsidRPr="00D63B12" w:rsidRDefault="00117B0E" w:rsidP="001D5D0C">
          <w:pPr>
            <w:pStyle w:val="EPRIProjectManager"/>
            <w:spacing w:before="60" w:after="60"/>
            <w:rPr>
              <w:b/>
              <w:bCs/>
            </w:rPr>
          </w:pPr>
        </w:p>
        <w:p w:rsidR="006E6FEA" w:rsidRDefault="006E6FEA"/>
      </w:docPartBody>
    </w:docPart>
    <w:docPart>
      <w:docPartPr>
        <w:name w:val="Title Page Nuclear NQA"/>
        <w:style w:val="EPRI Project Manager"/>
        <w:category>
          <w:name w:val="Title Page"/>
          <w:gallery w:val="autoTxt"/>
        </w:category>
        <w:behaviors>
          <w:behavior w:val="content"/>
        </w:behaviors>
        <w:guid w:val="{8DFAB6B0-1D74-48AC-8B22-8DB1C8111981}"/>
      </w:docPartPr>
      <w:docPartBody>
        <w:p w:rsidR="00117B0E" w:rsidRPr="00A807DF" w:rsidRDefault="00117B0E" w:rsidP="00F8357B">
          <w:pPr>
            <w:pStyle w:val="EPRIProjectManager"/>
          </w:pPr>
          <w:r>
            <w:t>Software Manual</w:t>
          </w:r>
          <w:r w:rsidRPr="00A807DF">
            <w:t>, Month 202</w:t>
          </w:r>
          <w:r>
            <w:t>6</w:t>
          </w:r>
        </w:p>
        <w:p w:rsidR="00117B0E" w:rsidRDefault="00117B0E" w:rsidP="00F8357B">
          <w:pPr>
            <w:pStyle w:val="EPRIProjectManager"/>
            <w:spacing w:after="600"/>
            <w:rPr>
              <w:b/>
              <w:bCs/>
            </w:rPr>
          </w:pPr>
          <w:r w:rsidRPr="00A807DF">
            <w:t>EPRI Project Manager</w:t>
          </w:r>
          <w:r w:rsidRPr="00A807DF">
            <w:br/>
          </w:r>
          <w:r w:rsidRPr="00A807DF">
            <w:rPr>
              <w:b/>
              <w:bCs/>
            </w:rPr>
            <w:t>Type first initial and last name here</w:t>
          </w:r>
        </w:p>
        <w:tbl>
          <w:tblPr>
            <w:tblW w:w="0" w:type="auto"/>
            <w:tblInd w:w="4857" w:type="dxa"/>
            <w:tblBorders>
              <w:top w:val="single" w:sz="2" w:space="0" w:color="2559FF"/>
              <w:left w:val="single" w:sz="2" w:space="0" w:color="2559FF"/>
              <w:bottom w:val="single" w:sz="2" w:space="0" w:color="2559FF"/>
              <w:right w:val="single" w:sz="2" w:space="0" w:color="2559FF"/>
            </w:tblBorders>
            <w:tblLook w:val="04A0" w:firstRow="1" w:lastRow="0" w:firstColumn="1" w:lastColumn="0" w:noHBand="0" w:noVBand="1"/>
          </w:tblPr>
          <w:tblGrid>
            <w:gridCol w:w="3261"/>
            <w:gridCol w:w="1236"/>
          </w:tblGrid>
          <w:tr w:rsidR="00117B0E" w:rsidTr="009B0BA5">
            <w:trPr>
              <w:trHeight w:val="1075"/>
            </w:trPr>
            <w:tc>
              <w:tcPr>
                <w:tcW w:w="3960" w:type="dxa"/>
                <w:vAlign w:val="center"/>
              </w:tcPr>
              <w:p w:rsidR="00117B0E" w:rsidRDefault="00117B0E" w:rsidP="00692B46">
                <w:pPr>
                  <w:pStyle w:val="EPRINormal"/>
                  <w:spacing w:after="120"/>
                </w:pPr>
                <w:r>
                  <w:t>All or a portion of the requirements of the EPRI Nuclear Quality Assurance Program apply to this product.</w:t>
                </w:r>
              </w:p>
            </w:tc>
            <w:tc>
              <w:tcPr>
                <w:tcW w:w="1260" w:type="dxa"/>
                <w:vAlign w:val="center"/>
              </w:tcPr>
              <w:p w:rsidR="00117B0E" w:rsidRDefault="00117B0E" w:rsidP="00692B46">
                <w:pPr>
                  <w:pStyle w:val="EPRINormal"/>
                  <w:spacing w:before="0" w:after="0"/>
                  <w:jc w:val="center"/>
                </w:pPr>
                <w:r>
                  <w:rPr>
                    <w:noProof/>
                  </w:rPr>
                  <w:drawing>
                    <wp:inline distT="0" distB="0" distL="0" distR="0" wp14:anchorId="7BC701DE" wp14:editId="1C9F9484">
                      <wp:extent cx="611234" cy="406400"/>
                      <wp:effectExtent l="0" t="0" r="0" b="0"/>
                      <wp:docPr id="46" name="Picture 7" descr="Check_yes_icon.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ck_yes_icon.tif"/>
                              <pic:cNvPicPr/>
                            </pic:nvPicPr>
                            <pic:blipFill>
                              <a:blip r:embed="rId25"/>
                              <a:stretch>
                                <a:fillRect/>
                              </a:stretch>
                            </pic:blipFill>
                            <pic:spPr>
                              <a:xfrm>
                                <a:off x="0" y="0"/>
                                <a:ext cx="626480" cy="416537"/>
                              </a:xfrm>
                              <a:prstGeom prst="rect">
                                <a:avLst/>
                              </a:prstGeom>
                            </pic:spPr>
                          </pic:pic>
                        </a:graphicData>
                      </a:graphic>
                    </wp:inline>
                  </w:drawing>
                </w:r>
              </w:p>
            </w:tc>
          </w:tr>
        </w:tbl>
        <w:p w:rsidR="00117B0E" w:rsidRDefault="00117B0E" w:rsidP="001D5D0C">
          <w:pPr>
            <w:pStyle w:val="EPRIFrontMatter"/>
            <w:spacing w:before="60" w:after="60"/>
            <w:ind w:right="720"/>
            <w:jc w:val="right"/>
            <w:rPr>
              <w:noProof/>
            </w:rPr>
          </w:pPr>
        </w:p>
        <w:p w:rsidR="006E6FEA" w:rsidRDefault="006E6FEA"/>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dobe Caslon Pro">
    <w:altName w:val="Georgia"/>
    <w:panose1 w:val="0205050205050A020403"/>
    <w:charset w:val="00"/>
    <w:family w:val="roman"/>
    <w:notTrueType/>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Regular">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903"/>
    <w:rsid w:val="000363AC"/>
    <w:rsid w:val="00042652"/>
    <w:rsid w:val="00047734"/>
    <w:rsid w:val="00047946"/>
    <w:rsid w:val="0006066C"/>
    <w:rsid w:val="001004B3"/>
    <w:rsid w:val="00103EAA"/>
    <w:rsid w:val="00117B0E"/>
    <w:rsid w:val="00194C28"/>
    <w:rsid w:val="001B3C9B"/>
    <w:rsid w:val="001C159F"/>
    <w:rsid w:val="001C6953"/>
    <w:rsid w:val="001E01A7"/>
    <w:rsid w:val="00240B5B"/>
    <w:rsid w:val="002471B5"/>
    <w:rsid w:val="0025593A"/>
    <w:rsid w:val="002C06DD"/>
    <w:rsid w:val="0032110B"/>
    <w:rsid w:val="00371BD8"/>
    <w:rsid w:val="003774AA"/>
    <w:rsid w:val="00387B01"/>
    <w:rsid w:val="003A1FF8"/>
    <w:rsid w:val="003A37B8"/>
    <w:rsid w:val="003B6A89"/>
    <w:rsid w:val="003B6CCA"/>
    <w:rsid w:val="003D558B"/>
    <w:rsid w:val="003F0A23"/>
    <w:rsid w:val="00400BDE"/>
    <w:rsid w:val="004206B4"/>
    <w:rsid w:val="00431533"/>
    <w:rsid w:val="00432097"/>
    <w:rsid w:val="00446CBD"/>
    <w:rsid w:val="00474E49"/>
    <w:rsid w:val="00491450"/>
    <w:rsid w:val="004A5634"/>
    <w:rsid w:val="004C353C"/>
    <w:rsid w:val="004C5774"/>
    <w:rsid w:val="004F0BBA"/>
    <w:rsid w:val="00526FCB"/>
    <w:rsid w:val="00532AD2"/>
    <w:rsid w:val="0054667E"/>
    <w:rsid w:val="00553246"/>
    <w:rsid w:val="00560AA8"/>
    <w:rsid w:val="00561AEA"/>
    <w:rsid w:val="00570D5C"/>
    <w:rsid w:val="0058421F"/>
    <w:rsid w:val="00587135"/>
    <w:rsid w:val="005A62F5"/>
    <w:rsid w:val="00680E04"/>
    <w:rsid w:val="006A4024"/>
    <w:rsid w:val="006A6E0F"/>
    <w:rsid w:val="006E6FEA"/>
    <w:rsid w:val="006F6E34"/>
    <w:rsid w:val="00704062"/>
    <w:rsid w:val="007219C5"/>
    <w:rsid w:val="00732C4D"/>
    <w:rsid w:val="00734FB8"/>
    <w:rsid w:val="00755F30"/>
    <w:rsid w:val="00782B9C"/>
    <w:rsid w:val="00787D82"/>
    <w:rsid w:val="008253EE"/>
    <w:rsid w:val="00825618"/>
    <w:rsid w:val="00835ABE"/>
    <w:rsid w:val="00860124"/>
    <w:rsid w:val="008809FC"/>
    <w:rsid w:val="00926D22"/>
    <w:rsid w:val="009549EC"/>
    <w:rsid w:val="00962B17"/>
    <w:rsid w:val="00964903"/>
    <w:rsid w:val="00992EF5"/>
    <w:rsid w:val="009A2E54"/>
    <w:rsid w:val="009B0D9A"/>
    <w:rsid w:val="009E6EB6"/>
    <w:rsid w:val="009F6232"/>
    <w:rsid w:val="00A40DEF"/>
    <w:rsid w:val="00A430CD"/>
    <w:rsid w:val="00AA3BE2"/>
    <w:rsid w:val="00AB6993"/>
    <w:rsid w:val="00AC344F"/>
    <w:rsid w:val="00AD07A2"/>
    <w:rsid w:val="00B03791"/>
    <w:rsid w:val="00B10E95"/>
    <w:rsid w:val="00B333F3"/>
    <w:rsid w:val="00B334C3"/>
    <w:rsid w:val="00B77AB5"/>
    <w:rsid w:val="00B94C4B"/>
    <w:rsid w:val="00BA5FFC"/>
    <w:rsid w:val="00BB5D09"/>
    <w:rsid w:val="00BB62C7"/>
    <w:rsid w:val="00BC4703"/>
    <w:rsid w:val="00BE37F4"/>
    <w:rsid w:val="00BF469E"/>
    <w:rsid w:val="00C04CB1"/>
    <w:rsid w:val="00C1310B"/>
    <w:rsid w:val="00C14C07"/>
    <w:rsid w:val="00C215C0"/>
    <w:rsid w:val="00C411B4"/>
    <w:rsid w:val="00C672A1"/>
    <w:rsid w:val="00C805FB"/>
    <w:rsid w:val="00C90167"/>
    <w:rsid w:val="00CD0122"/>
    <w:rsid w:val="00CE7F60"/>
    <w:rsid w:val="00CF3134"/>
    <w:rsid w:val="00D03AA6"/>
    <w:rsid w:val="00D2464E"/>
    <w:rsid w:val="00D34578"/>
    <w:rsid w:val="00D745F6"/>
    <w:rsid w:val="00D90BBA"/>
    <w:rsid w:val="00DD57AE"/>
    <w:rsid w:val="00DF54B0"/>
    <w:rsid w:val="00E063A1"/>
    <w:rsid w:val="00E51EDA"/>
    <w:rsid w:val="00E81406"/>
    <w:rsid w:val="00E94D8F"/>
    <w:rsid w:val="00EC15F0"/>
    <w:rsid w:val="00F31503"/>
    <w:rsid w:val="00F578EC"/>
    <w:rsid w:val="00FB2E83"/>
    <w:rsid w:val="00FD5F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62C7"/>
    <w:rPr>
      <w:color w:val="808080"/>
    </w:rPr>
  </w:style>
  <w:style w:type="paragraph" w:customStyle="1" w:styleId="EAA2F496BDE84745BFFB4B8F43FCB0FE">
    <w:name w:val="EAA2F496BDE84745BFFB4B8F43FCB0FE"/>
  </w:style>
  <w:style w:type="paragraph" w:customStyle="1" w:styleId="04F7BDB34C2D4C16A4E51A2CEAB1FE67">
    <w:name w:val="04F7BDB34C2D4C16A4E51A2CEAB1FE67"/>
  </w:style>
  <w:style w:type="paragraph" w:customStyle="1" w:styleId="B553CA7D938B47A2B9E4672729BFDDCE">
    <w:name w:val="B553CA7D938B47A2B9E4672729BFDDCE"/>
  </w:style>
  <w:style w:type="paragraph" w:customStyle="1" w:styleId="BABA3916A2134D658D09A46D88B03E65">
    <w:name w:val="BABA3916A2134D658D09A46D88B03E65"/>
  </w:style>
  <w:style w:type="paragraph" w:customStyle="1" w:styleId="C9A4571190B8404DB8B751F50A363D9D">
    <w:name w:val="C9A4571190B8404DB8B751F50A363D9D"/>
  </w:style>
  <w:style w:type="paragraph" w:customStyle="1" w:styleId="DB65547F39A0438095784FDDF784CEA1">
    <w:name w:val="DB65547F39A0438095784FDDF784CEA1"/>
  </w:style>
  <w:style w:type="paragraph" w:customStyle="1" w:styleId="AAA64428D2094F1FB709963F6068D247">
    <w:name w:val="AAA64428D2094F1FB709963F6068D247"/>
  </w:style>
  <w:style w:type="paragraph" w:customStyle="1" w:styleId="D02DC61C42534E0EA32CF7445617EC38">
    <w:name w:val="D02DC61C42534E0EA32CF7445617EC38"/>
  </w:style>
  <w:style w:type="paragraph" w:customStyle="1" w:styleId="F512A5CACFE1437680D965D2C8EF4925">
    <w:name w:val="F512A5CACFE1437680D965D2C8EF4925"/>
  </w:style>
  <w:style w:type="paragraph" w:customStyle="1" w:styleId="6A1698A023CE4E2D82360B91BDE9E51D">
    <w:name w:val="6A1698A023CE4E2D82360B91BDE9E51D"/>
  </w:style>
  <w:style w:type="paragraph" w:customStyle="1" w:styleId="FD14C9B18E2E4B22BBF59FECDF6CB2D8">
    <w:name w:val="FD14C9B18E2E4B22BBF59FECDF6CB2D8"/>
  </w:style>
  <w:style w:type="paragraph" w:customStyle="1" w:styleId="EPRIDisclaimer">
    <w:name w:val="EPRI Disclaimer"/>
    <w:rsid w:val="00C672A1"/>
    <w:pPr>
      <w:spacing w:before="140" w:after="80" w:line="240" w:lineRule="auto"/>
      <w:ind w:left="562" w:right="562"/>
      <w:jc w:val="both"/>
    </w:pPr>
    <w:rPr>
      <w:rFonts w:eastAsia="Times New Roman" w:cs="Times New Roman"/>
      <w:caps/>
      <w:sz w:val="20"/>
      <w:szCs w:val="20"/>
    </w:rPr>
  </w:style>
  <w:style w:type="paragraph" w:customStyle="1" w:styleId="EPRIDisclaimerInsert">
    <w:name w:val="EPRI Disclaimer Insert"/>
    <w:rsid w:val="00C672A1"/>
    <w:pPr>
      <w:spacing w:before="120" w:after="80" w:line="240" w:lineRule="auto"/>
      <w:ind w:left="562" w:right="562"/>
    </w:pPr>
    <w:rPr>
      <w:rFonts w:eastAsia="Times New Roman" w:cs="Times New Roman"/>
      <w:b/>
      <w:sz w:val="20"/>
      <w:szCs w:val="20"/>
    </w:rPr>
  </w:style>
  <w:style w:type="paragraph" w:customStyle="1" w:styleId="EPRIDisclaimerTitle">
    <w:name w:val="EPRI Disclaimer Title"/>
    <w:rsid w:val="00431533"/>
    <w:pPr>
      <w:spacing w:before="1100" w:after="80" w:line="240" w:lineRule="auto"/>
      <w:ind w:left="562" w:right="562"/>
      <w:jc w:val="both"/>
    </w:pPr>
    <w:rPr>
      <w:rFonts w:ascii="Century Gothic" w:eastAsia="Times New Roman" w:hAnsi="Century Gothic" w:cs="Times New Roman"/>
      <w:b/>
      <w:caps/>
      <w:sz w:val="24"/>
      <w:szCs w:val="20"/>
    </w:rPr>
  </w:style>
  <w:style w:type="character" w:styleId="Hyperlink">
    <w:name w:val="Hyperlink"/>
    <w:basedOn w:val="DefaultParagraphFont"/>
    <w:uiPriority w:val="99"/>
    <w:rsid w:val="00431533"/>
    <w:rPr>
      <w:rFonts w:ascii="Calibri" w:hAnsi="Calibri"/>
      <w:b w:val="0"/>
      <w:i w:val="0"/>
      <w:color w:val="0059A4"/>
      <w:sz w:val="24"/>
      <w:u w:val="single" w:color="0059A4"/>
    </w:rPr>
  </w:style>
  <w:style w:type="paragraph" w:customStyle="1" w:styleId="EPRIExecutableBox">
    <w:name w:val="EPRI Executable Box"/>
    <w:rsid w:val="001C6953"/>
    <w:pPr>
      <w:pBdr>
        <w:top w:val="single" w:sz="6" w:space="3" w:color="auto"/>
        <w:left w:val="single" w:sz="6" w:space="3" w:color="auto"/>
        <w:bottom w:val="single" w:sz="6" w:space="3" w:color="auto"/>
        <w:right w:val="single" w:sz="6" w:space="3" w:color="auto"/>
      </w:pBdr>
      <w:spacing w:before="360" w:after="360" w:line="240" w:lineRule="exact"/>
      <w:ind w:left="1440" w:right="994" w:hanging="720"/>
    </w:pPr>
    <w:rPr>
      <w:rFonts w:ascii="Calibri" w:eastAsia="Times New Roman" w:hAnsi="Calibri" w:cs="Times New Roman"/>
      <w:noProof/>
      <w:sz w:val="20"/>
      <w:szCs w:val="20"/>
    </w:rPr>
  </w:style>
  <w:style w:type="paragraph" w:customStyle="1" w:styleId="EPRIDisclaimerTUBlurb">
    <w:name w:val="EPRI Disclaimer TU Blurb"/>
    <w:basedOn w:val="EPRIDisclaimerInsert"/>
    <w:qFormat/>
    <w:rsid w:val="00431533"/>
    <w:pPr>
      <w:spacing w:before="480"/>
      <w:ind w:left="540" w:right="720"/>
    </w:pPr>
  </w:style>
  <w:style w:type="paragraph" w:customStyle="1" w:styleId="EPRINormal">
    <w:name w:val="EPRI Normal"/>
    <w:link w:val="EPRINormalChar"/>
    <w:rsid w:val="00117B0E"/>
    <w:pPr>
      <w:spacing w:before="180" w:after="180" w:line="240" w:lineRule="auto"/>
    </w:pPr>
    <w:rPr>
      <w:rFonts w:eastAsia="Times New Roman" w:cs="Times New Roman"/>
      <w:sz w:val="24"/>
    </w:rPr>
  </w:style>
  <w:style w:type="paragraph" w:customStyle="1" w:styleId="EPRIKeyPointFigure">
    <w:name w:val="EPRI Key Point Figure"/>
    <w:basedOn w:val="Normal"/>
    <w:qFormat/>
    <w:rsid w:val="00CE7F60"/>
    <w:pPr>
      <w:spacing w:before="200" w:after="100" w:line="240" w:lineRule="auto"/>
      <w:ind w:right="1195"/>
    </w:pPr>
    <w:rPr>
      <w:rFonts w:eastAsia="Times New Roman" w:cs="Times New Roman"/>
      <w:noProof/>
      <w:sz w:val="24"/>
      <w:szCs w:val="20"/>
    </w:rPr>
  </w:style>
  <w:style w:type="paragraph" w:customStyle="1" w:styleId="EPRIKeyPointText">
    <w:name w:val="EPRI Key Point Text"/>
    <w:basedOn w:val="EPRIFrontMatter"/>
    <w:link w:val="EPRIKeyPointTextChar"/>
    <w:rsid w:val="00C90167"/>
    <w:pPr>
      <w:pBdr>
        <w:top w:val="single" w:sz="24" w:space="1" w:color="001D7A"/>
        <w:bottom w:val="single" w:sz="24" w:space="1" w:color="001D7A"/>
      </w:pBdr>
      <w:ind w:left="1440" w:right="360" w:hanging="1080"/>
    </w:pPr>
  </w:style>
  <w:style w:type="character" w:customStyle="1" w:styleId="EPRIKeyPointTextChar">
    <w:name w:val="EPRI Key Point Text Char"/>
    <w:basedOn w:val="DefaultParagraphFont"/>
    <w:link w:val="EPRIKeyPointText"/>
    <w:rsid w:val="00C90167"/>
    <w:rPr>
      <w:rFonts w:eastAsia="Times New Roman" w:cs="Times New Roman"/>
      <w:sz w:val="24"/>
    </w:rPr>
  </w:style>
  <w:style w:type="paragraph" w:customStyle="1" w:styleId="EPRIKeyPointHeading">
    <w:name w:val="EPRI Key Point Heading"/>
    <w:basedOn w:val="EPRIKeyPointText"/>
    <w:qFormat/>
    <w:rsid w:val="004A5634"/>
    <w:pPr>
      <w:spacing w:before="0" w:after="0"/>
    </w:pPr>
    <w:rPr>
      <w:b/>
      <w:color w:val="008DF6"/>
    </w:rPr>
  </w:style>
  <w:style w:type="character" w:customStyle="1" w:styleId="EPRINormalChar">
    <w:name w:val="EPRI Normal Char"/>
    <w:basedOn w:val="DefaultParagraphFont"/>
    <w:link w:val="EPRINormal"/>
    <w:rsid w:val="00117B0E"/>
    <w:rPr>
      <w:rFonts w:eastAsia="Times New Roman" w:cs="Times New Roman"/>
      <w:sz w:val="24"/>
    </w:rPr>
  </w:style>
  <w:style w:type="table" w:styleId="TableGrid">
    <w:name w:val="Table Grid"/>
    <w:basedOn w:val="TableNormal"/>
    <w:rsid w:val="002471B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RILicensedHeader1stPage">
    <w:name w:val="EPRI Licensed Header 1st Page"/>
    <w:rsid w:val="00431533"/>
    <w:pPr>
      <w:spacing w:before="120" w:after="480" w:line="240" w:lineRule="auto"/>
      <w:jc w:val="center"/>
    </w:pPr>
    <w:rPr>
      <w:rFonts w:ascii="Calibri" w:eastAsia="Times New Roman" w:hAnsi="Calibri" w:cs="Times New Roman"/>
      <w:bCs/>
      <w:i/>
      <w:sz w:val="20"/>
      <w:szCs w:val="18"/>
    </w:rPr>
  </w:style>
  <w:style w:type="paragraph" w:customStyle="1" w:styleId="EPRIProjectManager">
    <w:name w:val="EPRI Project Manager"/>
    <w:rsid w:val="00117B0E"/>
    <w:pPr>
      <w:spacing w:before="140" w:after="140" w:line="240" w:lineRule="auto"/>
      <w:ind w:left="1195" w:right="720"/>
      <w:jc w:val="right"/>
    </w:pPr>
    <w:rPr>
      <w:rFonts w:ascii="Calibri" w:eastAsia="Times New Roman" w:hAnsi="Calibri" w:cs="Times New Roman"/>
      <w:sz w:val="24"/>
      <w:szCs w:val="24"/>
    </w:rPr>
  </w:style>
  <w:style w:type="paragraph" w:customStyle="1" w:styleId="283EAE09359041CE9455FEF6D8F7C253">
    <w:name w:val="283EAE09359041CE9455FEF6D8F7C253"/>
    <w:rsid w:val="00F31503"/>
  </w:style>
  <w:style w:type="paragraph" w:customStyle="1" w:styleId="DA79EFA4B5C24A6486BB84DB7A329E49">
    <w:name w:val="DA79EFA4B5C24A6486BB84DB7A329E49"/>
    <w:rsid w:val="00F31503"/>
  </w:style>
  <w:style w:type="paragraph" w:customStyle="1" w:styleId="0149778F6A0C4EE9B0A70F7F42946239">
    <w:name w:val="0149778F6A0C4EE9B0A70F7F42946239"/>
    <w:rsid w:val="00F31503"/>
  </w:style>
  <w:style w:type="paragraph" w:customStyle="1" w:styleId="D11EEDFB550E455F97BA491DE02F941A">
    <w:name w:val="D11EEDFB550E455F97BA491DE02F941A"/>
    <w:rsid w:val="00F31503"/>
  </w:style>
  <w:style w:type="paragraph" w:customStyle="1" w:styleId="07D2584E2D204C7CB2442D5D40EE1C5E">
    <w:name w:val="07D2584E2D204C7CB2442D5D40EE1C5E"/>
    <w:rsid w:val="003774AA"/>
  </w:style>
  <w:style w:type="paragraph" w:styleId="Footer">
    <w:name w:val="footer"/>
    <w:basedOn w:val="Normal"/>
    <w:link w:val="FooterChar"/>
    <w:uiPriority w:val="99"/>
    <w:rsid w:val="003B6A89"/>
    <w:pPr>
      <w:pBdr>
        <w:top w:val="single" w:sz="2" w:space="4" w:color="0059A4"/>
      </w:pBdr>
      <w:tabs>
        <w:tab w:val="center" w:pos="4320"/>
        <w:tab w:val="right" w:pos="8640"/>
      </w:tabs>
      <w:spacing w:after="0" w:line="240" w:lineRule="auto"/>
      <w:jc w:val="center"/>
    </w:pPr>
    <w:rPr>
      <w:rFonts w:ascii="Calibri" w:eastAsia="Times New Roman" w:hAnsi="Calibri" w:cs="Arial"/>
      <w:sz w:val="20"/>
      <w:szCs w:val="16"/>
    </w:rPr>
  </w:style>
  <w:style w:type="character" w:customStyle="1" w:styleId="FooterChar">
    <w:name w:val="Footer Char"/>
    <w:basedOn w:val="DefaultParagraphFont"/>
    <w:link w:val="Footer"/>
    <w:uiPriority w:val="99"/>
    <w:rsid w:val="003B6A89"/>
    <w:rPr>
      <w:rFonts w:ascii="Calibri" w:eastAsia="Times New Roman" w:hAnsi="Calibri" w:cs="Arial"/>
      <w:sz w:val="20"/>
      <w:szCs w:val="16"/>
    </w:rPr>
  </w:style>
  <w:style w:type="paragraph" w:customStyle="1" w:styleId="LicensedMaterialText">
    <w:name w:val="Licensed Material Text"/>
    <w:basedOn w:val="Normal"/>
    <w:qFormat/>
    <w:rsid w:val="003B6A89"/>
    <w:pPr>
      <w:spacing w:after="0" w:line="220" w:lineRule="exact"/>
    </w:pPr>
    <w:rPr>
      <w:rFonts w:eastAsia="Times New Roman" w:cstheme="minorHAnsi"/>
      <w:sz w:val="20"/>
      <w:szCs w:val="20"/>
    </w:rPr>
  </w:style>
  <w:style w:type="paragraph" w:customStyle="1" w:styleId="BasicParagraph">
    <w:name w:val="[Basic Paragraph]"/>
    <w:basedOn w:val="Normal"/>
    <w:uiPriority w:val="99"/>
    <w:rsid w:val="00C90167"/>
    <w:pPr>
      <w:autoSpaceDE w:val="0"/>
      <w:autoSpaceDN w:val="0"/>
      <w:adjustRightInd w:val="0"/>
      <w:spacing w:after="0" w:line="288" w:lineRule="auto"/>
      <w:textAlignment w:val="center"/>
    </w:pPr>
    <w:rPr>
      <w:rFonts w:ascii="Calibri" w:eastAsia="Times New Roman" w:hAnsi="Calibri" w:cs="Times Regular"/>
      <w:color w:val="000000"/>
      <w:sz w:val="24"/>
      <w:szCs w:val="24"/>
    </w:rPr>
  </w:style>
  <w:style w:type="table" w:customStyle="1" w:styleId="TableNoHeader">
    <w:name w:val="Table No Header"/>
    <w:basedOn w:val="TableNormal"/>
    <w:rsid w:val="00C90167"/>
    <w:pPr>
      <w:spacing w:before="80" w:after="80" w:line="240" w:lineRule="auto"/>
    </w:pPr>
    <w:rPr>
      <w:rFonts w:ascii="Calibri" w:eastAsia="Times New Roman" w:hAnsi="Calibri" w:cs="Times New Roman"/>
      <w:sz w:val="20"/>
      <w:szCs w:val="20"/>
    </w:rPr>
    <w:tblPr>
      <w:tblStyleRowBandSize w:val="1"/>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Pr>
    <w:tcPr>
      <w:shd w:val="clear" w:color="auto" w:fill="FFFFFF" w:themeFill="background1"/>
      <w:vAlign w:val="center"/>
    </w:tcPr>
    <w:tblStylePr w:type="firstRow">
      <w:pPr>
        <w:jc w:val="center"/>
      </w:pPr>
      <w:rPr>
        <w:rFonts w:ascii="Calibri" w:hAnsi="Calibri"/>
        <w:b w:val="0"/>
        <w:i w:val="0"/>
        <w:sz w:val="20"/>
        <w:szCs w:val="20"/>
      </w:rPr>
      <w:tblPr/>
      <w:tcPr>
        <w:tcBorders>
          <w:top w:val="single" w:sz="4" w:space="0" w:color="3266CE"/>
          <w:left w:val="single" w:sz="4" w:space="0" w:color="3266CE"/>
          <w:bottom w:val="single" w:sz="4" w:space="0" w:color="3266CE"/>
          <w:right w:val="single" w:sz="4" w:space="0" w:color="3266CE"/>
          <w:insideH w:val="single" w:sz="4" w:space="0" w:color="3266CE"/>
          <w:insideV w:val="single" w:sz="4" w:space="0" w:color="3266CE"/>
          <w:tl2br w:val="nil"/>
          <w:tr2bl w:val="nil"/>
        </w:tcBorders>
        <w:shd w:val="clear" w:color="auto" w:fill="FFFFFF" w:themeFill="background1"/>
      </w:tcPr>
    </w:tblStylePr>
    <w:tblStylePr w:type="firstCol">
      <w:rPr>
        <w:b w:val="0"/>
      </w:rPr>
    </w:tblStylePr>
    <w:tblStylePr w:type="band1Horz">
      <w:rPr>
        <w:rFonts w:ascii="Calibri" w:hAnsi="Calibri"/>
      </w:rPr>
      <w:tblPr/>
      <w:tcPr>
        <w:tcBorders>
          <w:top w:val="single" w:sz="4" w:space="0" w:color="3266CE"/>
          <w:left w:val="single" w:sz="4" w:space="0" w:color="3266CE"/>
          <w:bottom w:val="single" w:sz="4" w:space="0" w:color="3266CE"/>
          <w:right w:val="single" w:sz="4" w:space="0" w:color="3266CE"/>
          <w:insideH w:val="single" w:sz="4" w:space="0" w:color="3266CE"/>
          <w:insideV w:val="single" w:sz="4" w:space="0" w:color="3266CE"/>
          <w:tl2br w:val="nil"/>
          <w:tr2bl w:val="nil"/>
        </w:tcBorders>
        <w:shd w:val="clear" w:color="auto" w:fill="EDF0FD"/>
      </w:tcPr>
    </w:tblStylePr>
    <w:tblStylePr w:type="band2Horz">
      <w:rPr>
        <w:rFonts w:ascii="Calibri" w:hAnsi="Calibri"/>
      </w:rPr>
      <w:tblPr/>
      <w:tcPr>
        <w:shd w:val="clear" w:color="auto" w:fill="FFFFFF" w:themeFill="background1"/>
      </w:tcPr>
    </w:tblStylePr>
  </w:style>
  <w:style w:type="paragraph" w:customStyle="1" w:styleId="EPRIFrontMatter">
    <w:name w:val="EPRI Front Matter"/>
    <w:rsid w:val="00117B0E"/>
    <w:pPr>
      <w:spacing w:before="180" w:after="180" w:line="240" w:lineRule="auto"/>
    </w:pPr>
    <w:rPr>
      <w:rFonts w:eastAsia="Times New Roman" w:cs="Times New Roman"/>
      <w:sz w:val="24"/>
    </w:rPr>
  </w:style>
  <w:style w:type="table" w:customStyle="1" w:styleId="EPRITableStyle3">
    <w:name w:val="EPRI Table Style 3"/>
    <w:basedOn w:val="TableNormal"/>
    <w:rsid w:val="00CE7F60"/>
    <w:pPr>
      <w:spacing w:before="80" w:after="80" w:line="240" w:lineRule="auto"/>
    </w:pPr>
    <w:rPr>
      <w:rFonts w:ascii="Calibri" w:eastAsia="Times New Roman" w:hAnsi="Calibri" w:cs="Times New Roman"/>
      <w:sz w:val="20"/>
      <w:szCs w:val="20"/>
    </w:rPr>
    <w:tblPr>
      <w:tblStyleRowBandSize w:val="1"/>
      <w:tblStyleColBandSize w:val="1"/>
      <w:jc w:val="center"/>
      <w:tblBorders>
        <w:top w:val="single" w:sz="4" w:space="0" w:color="3266CE"/>
        <w:left w:val="single" w:sz="4" w:space="0" w:color="3266CE"/>
        <w:bottom w:val="single" w:sz="4" w:space="0" w:color="3266CE"/>
        <w:right w:val="single" w:sz="4" w:space="0" w:color="3266CE"/>
        <w:insideH w:val="single" w:sz="4" w:space="0" w:color="3266CE"/>
        <w:insideV w:val="single" w:sz="4" w:space="0" w:color="3266CE"/>
      </w:tblBorders>
    </w:tblPr>
    <w:trPr>
      <w:jc w:val="center"/>
    </w:trPr>
    <w:tcPr>
      <w:shd w:val="clear" w:color="auto" w:fill="FFFFFF" w:themeFill="background1"/>
      <w:vAlign w:val="center"/>
    </w:tcPr>
    <w:tblStylePr w:type="firstRow">
      <w:pPr>
        <w:wordWrap/>
        <w:jc w:val="center"/>
      </w:pPr>
      <w:rPr>
        <w:rFonts w:ascii="Calibri" w:hAnsi="Calibri"/>
        <w:b w:val="0"/>
        <w:i w:val="0"/>
        <w:color w:val="FFFFFF" w:themeColor="background1"/>
        <w:sz w:val="20"/>
        <w:szCs w:val="20"/>
      </w:rPr>
      <w:tblPr/>
      <w:tcPr>
        <w:shd w:val="clear" w:color="auto" w:fill="1E3D76"/>
      </w:tcPr>
    </w:tblStylePr>
    <w:tblStylePr w:type="firstCol">
      <w:rPr>
        <w:b w:val="0"/>
      </w:rPr>
    </w:tblStylePr>
    <w:tblStylePr w:type="band1Horz">
      <w:rPr>
        <w:rFonts w:ascii="Calibri" w:hAnsi="Calibri"/>
        <w:b w:val="0"/>
        <w:i w:val="0"/>
      </w:rPr>
      <w:tblPr/>
      <w:tcPr>
        <w:shd w:val="clear" w:color="auto" w:fill="FFFFFF" w:themeFill="background1"/>
      </w:tcPr>
    </w:tblStylePr>
    <w:tblStylePr w:type="band2Horz">
      <w:rPr>
        <w:rFonts w:ascii="Calibri" w:hAnsi="Calibri"/>
      </w:rPr>
      <w:tblPr/>
      <w:tcPr>
        <w:shd w:val="clear" w:color="auto" w:fill="EDF0FD"/>
      </w:tcPr>
    </w:tblStylePr>
  </w:style>
  <w:style w:type="paragraph" w:customStyle="1" w:styleId="Part810">
    <w:name w:val="Part 810"/>
    <w:basedOn w:val="Normal"/>
    <w:qFormat/>
    <w:rsid w:val="001E01A7"/>
    <w:pPr>
      <w:spacing w:after="0" w:line="240" w:lineRule="auto"/>
    </w:pPr>
    <w:rPr>
      <w:rFonts w:eastAsia="Times New Roman" w:cs="Times New Roman"/>
      <w:noProof/>
      <w:sz w:val="20"/>
      <w:szCs w:val="20"/>
    </w:rPr>
  </w:style>
  <w:style w:type="paragraph" w:customStyle="1" w:styleId="AboutEPRI">
    <w:name w:val="AboutEPRI"/>
    <w:basedOn w:val="Normal"/>
    <w:rsid w:val="001E01A7"/>
    <w:pPr>
      <w:widowControl w:val="0"/>
      <w:spacing w:before="240" w:after="180" w:line="300" w:lineRule="exact"/>
    </w:pPr>
    <w:rPr>
      <w:rFonts w:eastAsia="Times New Roman" w:cs="Times New Roman"/>
      <w:sz w:val="20"/>
      <w:szCs w:val="20"/>
    </w:rPr>
  </w:style>
  <w:style w:type="paragraph" w:customStyle="1" w:styleId="AboutEPRIECCHeadingsBackPage">
    <w:name w:val="About EPRI_ECC Headings (Back Page)"/>
    <w:basedOn w:val="Normal"/>
    <w:uiPriority w:val="99"/>
    <w:rsid w:val="001E01A7"/>
    <w:pPr>
      <w:suppressAutoHyphens/>
      <w:autoSpaceDE w:val="0"/>
      <w:autoSpaceDN w:val="0"/>
      <w:adjustRightInd w:val="0"/>
      <w:spacing w:before="120" w:after="0" w:line="260" w:lineRule="atLeast"/>
      <w:textAlignment w:val="baseline"/>
    </w:pPr>
    <w:rPr>
      <w:rFonts w:ascii="Calibri" w:eastAsia="Times New Roman" w:hAnsi="Calibri" w:cs="Calibri"/>
      <w:b/>
      <w:bCs/>
      <w:color w:val="000000"/>
      <w:sz w:val="19"/>
      <w:szCs w:val="19"/>
    </w:rPr>
  </w:style>
  <w:style w:type="paragraph" w:customStyle="1" w:styleId="AboutEPRIECCparagraphBackPage">
    <w:name w:val="About EPRI_ECC paragraph (Back Page)"/>
    <w:basedOn w:val="Normal"/>
    <w:uiPriority w:val="99"/>
    <w:rsid w:val="001E01A7"/>
    <w:pPr>
      <w:autoSpaceDE w:val="0"/>
      <w:autoSpaceDN w:val="0"/>
      <w:adjustRightInd w:val="0"/>
      <w:spacing w:before="120" w:after="0" w:line="260" w:lineRule="atLeast"/>
      <w:textAlignment w:val="baseline"/>
    </w:pPr>
    <w:rPr>
      <w:rFonts w:ascii="Calibri" w:eastAsia="Times New Roman" w:hAnsi="Calibri" w:cs="Calibri"/>
      <w:color w:val="000000"/>
      <w:sz w:val="17"/>
      <w:szCs w:val="17"/>
    </w:rPr>
  </w:style>
  <w:style w:type="paragraph" w:customStyle="1" w:styleId="ExportControlText">
    <w:name w:val="Export Control Text"/>
    <w:basedOn w:val="Normal"/>
    <w:rsid w:val="00C04CB1"/>
    <w:pPr>
      <w:spacing w:before="240" w:after="240" w:line="300" w:lineRule="exact"/>
    </w:pPr>
    <w:rPr>
      <w:rFonts w:eastAsia="Times New Roman" w:cs="Times New Roman"/>
      <w:spacing w:val="-2"/>
      <w:sz w:val="20"/>
      <w:szCs w:val="18"/>
    </w:rPr>
  </w:style>
  <w:style w:type="paragraph" w:customStyle="1" w:styleId="ExportControlHeadling">
    <w:name w:val="Export Control Headling"/>
    <w:basedOn w:val="Normal"/>
    <w:qFormat/>
    <w:rsid w:val="00C04CB1"/>
    <w:pPr>
      <w:widowControl w:val="0"/>
      <w:spacing w:after="180" w:line="300" w:lineRule="exact"/>
    </w:pPr>
    <w:rPr>
      <w:rFonts w:eastAsia="Times New Roman" w:cs="Times New Roman"/>
      <w:b/>
      <w:sz w:val="20"/>
      <w:szCs w:val="20"/>
    </w:rPr>
  </w:style>
  <w:style w:type="character" w:customStyle="1" w:styleId="EPRIKeyPointColorCharacter">
    <w:name w:val="EPRI Key Point Color Character"/>
    <w:basedOn w:val="DefaultParagraphFont"/>
    <w:uiPriority w:val="1"/>
    <w:qFormat/>
    <w:rsid w:val="00C90167"/>
    <w:rPr>
      <w:b/>
      <w:bCs/>
      <w:color w:val="001D7A"/>
      <w:position w:val="14"/>
    </w:rPr>
  </w:style>
  <w:style w:type="paragraph" w:customStyle="1" w:styleId="000C24152CAB4218BBA526A025D7B123">
    <w:name w:val="000C24152CAB4218BBA526A025D7B123"/>
    <w:rsid w:val="00BB62C7"/>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9989D-173F-41D8-9262-B4FEBC86C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SW_2026_Template_Light</Template>
  <TotalTime>14</TotalTime>
  <Pages>13</Pages>
  <Words>2016</Words>
  <Characters>10686</Characters>
  <Application>Microsoft Office Word</Application>
  <DocSecurity>0</DocSecurity>
  <Lines>333</Lines>
  <Paragraphs>189</Paragraphs>
  <ScaleCrop>false</ScaleCrop>
  <HeadingPairs>
    <vt:vector size="2" baseType="variant">
      <vt:variant>
        <vt:lpstr>Title</vt:lpstr>
      </vt:variant>
      <vt:variant>
        <vt:i4>1</vt:i4>
      </vt:variant>
    </vt:vector>
  </HeadingPairs>
  <TitlesOfParts>
    <vt:vector size="1" baseType="lpstr">
      <vt:lpstr>Product Title</vt:lpstr>
    </vt:vector>
  </TitlesOfParts>
  <Company>EPRI</Company>
  <LinksUpToDate>false</LinksUpToDate>
  <CharactersWithSpaces>12513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Product Title</dc:title>
  <dc:subject>SoftwareID</dc:subject>
  <dc:creator>Duncan, Josette</dc:creator>
  <dc:description>EPRI Traditional 2023</dc:description>
  <cp:lastModifiedBy>Tillinghast, Christy</cp:lastModifiedBy>
  <cp:revision>11</cp:revision>
  <cp:lastPrinted>2023-07-17T14:52:00Z</cp:lastPrinted>
  <dcterms:created xsi:type="dcterms:W3CDTF">2026-01-08T18:04:00Z</dcterms:created>
  <dcterms:modified xsi:type="dcterms:W3CDTF">2026-05-29T16:36:00Z</dcterms:modified>
  <cp:category>Technical Report</cp:category>
  <cp:contentStatus>Product Subtitle</cp:contentStatus>
</cp:coreProperties>
</file>